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CAD0F" w14:textId="77777777" w:rsidR="0023182B" w:rsidRPr="00EF0974" w:rsidRDefault="006D6F79" w:rsidP="00BD0592">
      <w:pPr>
        <w:pStyle w:val="StyleHeading5BlockLabelArial"/>
        <w:spacing w:before="60" w:after="60" w:line="270" w:lineRule="exact"/>
        <w:rPr>
          <w:color w:val="auto"/>
        </w:rPr>
      </w:pPr>
      <w:r w:rsidRPr="00EF0974">
        <w:rPr>
          <w:color w:val="auto"/>
        </w:rPr>
        <w:t xml:space="preserve">Duly Made checklist – new </w:t>
      </w:r>
      <w:r w:rsidR="00D60C5E" w:rsidRPr="00EF0974">
        <w:rPr>
          <w:color w:val="auto"/>
        </w:rPr>
        <w:t xml:space="preserve">bespoke waste </w:t>
      </w:r>
      <w:r w:rsidR="002F1449" w:rsidRPr="00EF0974">
        <w:rPr>
          <w:color w:val="auto"/>
        </w:rPr>
        <w:t>permits</w:t>
      </w:r>
    </w:p>
    <w:p w14:paraId="507969CA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040BDE" w:rsidRPr="00EF0974" w14:paraId="5835D69F" w14:textId="77777777" w:rsidTr="00BD0592">
        <w:trPr>
          <w:trHeight w:val="20"/>
        </w:trPr>
        <w:tc>
          <w:tcPr>
            <w:tcW w:w="4077" w:type="dxa"/>
          </w:tcPr>
          <w:p w14:paraId="5CDC5B8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CB00829" w14:textId="4E198EBD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PAN-005378</w:t>
            </w:r>
          </w:p>
        </w:tc>
      </w:tr>
      <w:tr w:rsidR="00040BDE" w:rsidRPr="00EF0974" w14:paraId="635A41AD" w14:textId="77777777" w:rsidTr="00BD0592">
        <w:trPr>
          <w:trHeight w:val="20"/>
        </w:trPr>
        <w:tc>
          <w:tcPr>
            <w:tcW w:w="4077" w:type="dxa"/>
          </w:tcPr>
          <w:p w14:paraId="247787C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8A093FE" w14:textId="01F89E4B" w:rsidR="00040BDE" w:rsidRPr="00EF0974" w:rsidRDefault="00813558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040BDE" w:rsidRPr="00EF0974" w14:paraId="65CDEF65" w14:textId="77777777" w:rsidTr="00BD0592">
        <w:trPr>
          <w:trHeight w:val="20"/>
        </w:trPr>
        <w:tc>
          <w:tcPr>
            <w:tcW w:w="4077" w:type="dxa"/>
          </w:tcPr>
          <w:p w14:paraId="189671D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5E9A702A" w14:textId="042014EE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Kar Services Ltd (</w:t>
            </w:r>
            <w:r w:rsidRPr="0079642C">
              <w:rPr>
                <w:rFonts w:ascii="Arial" w:hAnsi="Arial" w:cs="Arial"/>
                <w:lang w:eastAsia="en-US"/>
              </w:rPr>
              <w:t>11288101</w:t>
            </w:r>
            <w:r>
              <w:rPr>
                <w:rFonts w:ascii="Arial" w:hAnsi="Arial" w:cs="Arial"/>
                <w:lang w:eastAsia="en-US"/>
              </w:rPr>
              <w:t>)</w:t>
            </w:r>
          </w:p>
        </w:tc>
      </w:tr>
      <w:tr w:rsidR="00040BDE" w:rsidRPr="00EF0974" w14:paraId="76EAE442" w14:textId="77777777" w:rsidTr="00BD0592">
        <w:trPr>
          <w:trHeight w:val="20"/>
        </w:trPr>
        <w:tc>
          <w:tcPr>
            <w:tcW w:w="4077" w:type="dxa"/>
          </w:tcPr>
          <w:p w14:paraId="2865E45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67F68220" w14:textId="45224D1B" w:rsidR="00040BDE" w:rsidRPr="0079642C" w:rsidRDefault="0079642C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9642C">
              <w:rPr>
                <w:rFonts w:ascii="Arial" w:hAnsi="Arial" w:cs="Arial"/>
                <w:lang w:eastAsia="en-US"/>
              </w:rPr>
              <w:t xml:space="preserve">Kar Services Ltd, The Yard, Newton Road, </w:t>
            </w:r>
            <w:proofErr w:type="spellStart"/>
            <w:r w:rsidRPr="0079642C">
              <w:rPr>
                <w:rFonts w:ascii="Arial" w:hAnsi="Arial" w:cs="Arial"/>
                <w:lang w:eastAsia="en-US"/>
              </w:rPr>
              <w:t>Rumney</w:t>
            </w:r>
            <w:proofErr w:type="spellEnd"/>
            <w:r w:rsidRPr="0079642C">
              <w:rPr>
                <w:rFonts w:ascii="Arial" w:hAnsi="Arial" w:cs="Arial"/>
                <w:lang w:eastAsia="en-US"/>
              </w:rPr>
              <w:t>, Cardiff, CF3 2EJ</w:t>
            </w:r>
          </w:p>
        </w:tc>
      </w:tr>
      <w:tr w:rsidR="00040BDE" w:rsidRPr="00EF0974" w14:paraId="3D875DA5" w14:textId="77777777" w:rsidTr="00BD0592">
        <w:trPr>
          <w:trHeight w:val="20"/>
        </w:trPr>
        <w:tc>
          <w:tcPr>
            <w:tcW w:w="4077" w:type="dxa"/>
          </w:tcPr>
          <w:p w14:paraId="2C43A1A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399C5576" w14:textId="38C54363" w:rsidR="00040BDE" w:rsidRPr="0079642C" w:rsidRDefault="0079642C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9642C"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040BDE" w:rsidRPr="00EF0974" w14:paraId="5D98437D" w14:textId="77777777" w:rsidTr="00BD0592">
        <w:trPr>
          <w:trHeight w:val="20"/>
        </w:trPr>
        <w:tc>
          <w:tcPr>
            <w:tcW w:w="4077" w:type="dxa"/>
          </w:tcPr>
          <w:p w14:paraId="0D204B4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AF39498" w14:textId="4F21CBE6" w:rsidR="00040BDE" w:rsidRPr="0079642C" w:rsidRDefault="0079642C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9642C">
              <w:rPr>
                <w:rFonts w:ascii="Arial" w:hAnsi="Arial" w:cs="Arial"/>
                <w:lang w:eastAsia="en-US"/>
              </w:rPr>
              <w:t xml:space="preserve">Ely and Taff </w:t>
            </w:r>
          </w:p>
        </w:tc>
      </w:tr>
      <w:tr w:rsidR="00040BDE" w:rsidRPr="00EF0974" w14:paraId="72EB920D" w14:textId="77777777" w:rsidTr="00BD0592">
        <w:trPr>
          <w:trHeight w:val="20"/>
        </w:trPr>
        <w:tc>
          <w:tcPr>
            <w:tcW w:w="4077" w:type="dxa"/>
          </w:tcPr>
          <w:p w14:paraId="3561FC0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rFonts w:ascii="Arial" w:hAnsi="Arial" w:cs="Arial"/>
                <w:lang w:eastAsia="en-US"/>
              </w:rPr>
              <w:t>Site officer/team leader</w:t>
            </w:r>
          </w:p>
        </w:tc>
        <w:tc>
          <w:tcPr>
            <w:tcW w:w="4678" w:type="dxa"/>
          </w:tcPr>
          <w:p w14:paraId="0B0FA9A3" w14:textId="245EE4F8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Jonathan Lee</w:t>
            </w:r>
          </w:p>
        </w:tc>
      </w:tr>
    </w:tbl>
    <w:p w14:paraId="524EF3A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39E571E2" w14:textId="77777777" w:rsidR="00040BDE" w:rsidRPr="00EF0974" w:rsidRDefault="00040BDE" w:rsidP="00BD0592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040BDE" w:rsidRPr="00EF0974" w14:paraId="341825A2" w14:textId="77777777" w:rsidTr="00040BDE">
        <w:trPr>
          <w:trHeight w:val="20"/>
        </w:trPr>
        <w:tc>
          <w:tcPr>
            <w:tcW w:w="7196" w:type="dxa"/>
          </w:tcPr>
          <w:p w14:paraId="324EB163" w14:textId="08DBA11F" w:rsidR="00040BDE" w:rsidRPr="00EF0974" w:rsidRDefault="00594EF5" w:rsidP="00BD0592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EF0974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09558747" wp14:editId="477C5BD4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0" t="0" r="0" b="0"/>
                      <wp:wrapNone/>
                      <wp:docPr id="2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19BB2D12" w14:textId="77777777" w:rsidR="00AE18A9" w:rsidRPr="002F1449" w:rsidRDefault="00AE18A9" w:rsidP="00040BDE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3CBCB99F" w14:textId="77777777" w:rsidR="00AE18A9" w:rsidRDefault="00AE18A9" w:rsidP="00040BDE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(i)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2F29D770" w14:textId="77777777" w:rsidR="00AE18A9" w:rsidRDefault="00AE18A9" w:rsidP="00040BDE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955874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" o:allowincell="f" fillcolor="#cfc" stroked="f">
                      <v:textbox>
                        <w:txbxContent>
                          <w:p w14:paraId="19BB2D12" w14:textId="77777777" w:rsidR="00AE18A9" w:rsidRPr="002F1449" w:rsidRDefault="00AE18A9" w:rsidP="00040BDE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3CBCB99F" w14:textId="77777777" w:rsidR="00AE18A9" w:rsidRDefault="00AE18A9" w:rsidP="00040BDE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 xml:space="preserve">(i)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2F29D770" w14:textId="77777777" w:rsidR="00AE18A9" w:rsidRDefault="00AE18A9" w:rsidP="00040BDE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040BDE" w:rsidRPr="00EF0974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0FF7E4FB" w14:textId="02E392D3" w:rsidR="00040BDE" w:rsidRPr="00EF0974" w:rsidRDefault="0079642C" w:rsidP="00E4023C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29/04/19</w:t>
            </w:r>
          </w:p>
        </w:tc>
      </w:tr>
      <w:tr w:rsidR="000D0AF4" w:rsidRPr="00EF0974" w14:paraId="05750D8A" w14:textId="77777777" w:rsidTr="00040BDE">
        <w:trPr>
          <w:trHeight w:val="20"/>
        </w:trPr>
        <w:tc>
          <w:tcPr>
            <w:tcW w:w="7196" w:type="dxa"/>
          </w:tcPr>
          <w:p w14:paraId="1D689763" w14:textId="18E4493C" w:rsidR="000D0AF4" w:rsidRPr="00EF0974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50847B25" w14:textId="6BD476C6" w:rsidR="000D0AF4" w:rsidRPr="00EF0974" w:rsidRDefault="0079642C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30/04/19</w:t>
            </w:r>
          </w:p>
        </w:tc>
      </w:tr>
      <w:tr w:rsidR="000D0AF4" w:rsidRPr="00EF0974" w14:paraId="7C254593" w14:textId="77777777" w:rsidTr="00040BDE">
        <w:trPr>
          <w:trHeight w:val="20"/>
        </w:trPr>
        <w:tc>
          <w:tcPr>
            <w:tcW w:w="7196" w:type="dxa"/>
          </w:tcPr>
          <w:p w14:paraId="4889FE24" w14:textId="496508A9" w:rsidR="000D0AF4" w:rsidRPr="00BA0BF1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BA0BF1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70E77FF8" w14:textId="57001688" w:rsidR="000D0AF4" w:rsidRPr="00BA0BF1" w:rsidRDefault="00AE18A9" w:rsidP="000D0AF4">
            <w:pPr>
              <w:spacing w:before="60" w:after="60" w:line="270" w:lineRule="exact"/>
              <w:rPr>
                <w:rFonts w:ascii="Arial" w:hAnsi="Arial" w:cs="Arial"/>
              </w:rPr>
            </w:pPr>
            <w:r w:rsidRPr="00BA0BF1">
              <w:rPr>
                <w:rFonts w:ascii="Arial" w:hAnsi="Arial" w:cs="Arial"/>
              </w:rPr>
              <w:t>14/05/19</w:t>
            </w:r>
          </w:p>
        </w:tc>
      </w:tr>
      <w:tr w:rsidR="000D0AF4" w:rsidRPr="00EF0974" w14:paraId="593DB912" w14:textId="77777777" w:rsidTr="00040BDE">
        <w:trPr>
          <w:trHeight w:val="20"/>
        </w:trPr>
        <w:tc>
          <w:tcPr>
            <w:tcW w:w="7196" w:type="dxa"/>
          </w:tcPr>
          <w:p w14:paraId="3CEB1B9A" w14:textId="4F622D0D" w:rsidR="000D0AF4" w:rsidRPr="00BA0BF1" w:rsidRDefault="000D0AF4" w:rsidP="000D0AF4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BA0BF1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28EBEE2" w14:textId="7777777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0D0AF4" w:rsidRPr="00EF0974" w14:paraId="5408DC20" w14:textId="77777777" w:rsidTr="00040BDE">
        <w:trPr>
          <w:trHeight w:val="20"/>
        </w:trPr>
        <w:tc>
          <w:tcPr>
            <w:tcW w:w="7196" w:type="dxa"/>
          </w:tcPr>
          <w:p w14:paraId="2FF1C0A1" w14:textId="028948F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A0BF1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6877B934" w14:textId="7777777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0D0AF4" w:rsidRPr="00EF0974" w14:paraId="071E9AD2" w14:textId="77777777" w:rsidTr="00040BDE">
        <w:trPr>
          <w:trHeight w:val="20"/>
        </w:trPr>
        <w:tc>
          <w:tcPr>
            <w:tcW w:w="7196" w:type="dxa"/>
          </w:tcPr>
          <w:p w14:paraId="72F1A877" w14:textId="6CC9EB3A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A0BF1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3BD8CC33" w14:textId="7777777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0D0AF4" w:rsidRPr="00EF0974" w14:paraId="19A390A8" w14:textId="77777777" w:rsidTr="00040BDE">
        <w:trPr>
          <w:trHeight w:val="20"/>
        </w:trPr>
        <w:tc>
          <w:tcPr>
            <w:tcW w:w="7196" w:type="dxa"/>
          </w:tcPr>
          <w:p w14:paraId="3C26190B" w14:textId="7C3B9FB1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BA0BF1">
              <w:rPr>
                <w:rFonts w:ascii="Arial" w:hAnsi="Arial" w:cs="Arial"/>
                <w:lang w:eastAsia="en-US"/>
              </w:rPr>
              <w:t>Date applicant sent duly made confirmation</w:t>
            </w:r>
          </w:p>
        </w:tc>
        <w:tc>
          <w:tcPr>
            <w:tcW w:w="1559" w:type="dxa"/>
          </w:tcPr>
          <w:p w14:paraId="1C9BA206" w14:textId="7777777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0D0AF4" w:rsidRPr="00EF0974" w14:paraId="388EFC5A" w14:textId="77777777" w:rsidTr="00040BDE">
        <w:trPr>
          <w:trHeight w:val="20"/>
        </w:trPr>
        <w:tc>
          <w:tcPr>
            <w:tcW w:w="7196" w:type="dxa"/>
          </w:tcPr>
          <w:p w14:paraId="32F133A8" w14:textId="04456633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A0BF1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6A577777" w14:textId="7777777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0D0AF4" w:rsidRPr="00EF0974" w14:paraId="01684F6E" w14:textId="77777777" w:rsidTr="00040BDE">
        <w:trPr>
          <w:trHeight w:val="20"/>
        </w:trPr>
        <w:tc>
          <w:tcPr>
            <w:tcW w:w="7196" w:type="dxa"/>
          </w:tcPr>
          <w:p w14:paraId="6073E6A7" w14:textId="29710D56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A0BF1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59648C54" w14:textId="7777777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0D0AF4" w:rsidRPr="00EF0974" w14:paraId="1317B532" w14:textId="77777777" w:rsidTr="00040BDE">
        <w:trPr>
          <w:trHeight w:val="20"/>
        </w:trPr>
        <w:tc>
          <w:tcPr>
            <w:tcW w:w="7196" w:type="dxa"/>
          </w:tcPr>
          <w:p w14:paraId="19BBEB6E" w14:textId="75CBB83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BA0BF1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5943A4D7" w14:textId="77777777" w:rsidR="000D0AF4" w:rsidRPr="00BA0BF1" w:rsidRDefault="000D0AF4" w:rsidP="000D0AF4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</w:tbl>
    <w:p w14:paraId="1BE866CA" w14:textId="77777777" w:rsidR="00BA0BF1" w:rsidRDefault="00BA0BF1" w:rsidP="00BD0592">
      <w:pPr>
        <w:pStyle w:val="StyleHeading5BlockLabelArial"/>
        <w:spacing w:before="60" w:after="60" w:line="270" w:lineRule="exact"/>
      </w:pPr>
    </w:p>
    <w:p w14:paraId="7B80834E" w14:textId="77777777" w:rsidR="00BA0BF1" w:rsidRDefault="00BA0BF1" w:rsidP="00BD0592">
      <w:pPr>
        <w:pStyle w:val="StyleHeading5BlockLabelArial"/>
        <w:spacing w:before="60" w:after="60" w:line="270" w:lineRule="exact"/>
        <w:rPr>
          <w:color w:val="auto"/>
        </w:rPr>
      </w:pPr>
    </w:p>
    <w:p w14:paraId="31367DB5" w14:textId="77777777" w:rsidR="00BA0BF1" w:rsidRDefault="00BA0BF1" w:rsidP="00BD0592">
      <w:pPr>
        <w:pStyle w:val="StyleHeading5BlockLabelArial"/>
        <w:spacing w:before="60" w:after="60" w:line="270" w:lineRule="exact"/>
        <w:rPr>
          <w:color w:val="auto"/>
        </w:rPr>
      </w:pPr>
    </w:p>
    <w:p w14:paraId="12F5AFBE" w14:textId="0C3A3CAD" w:rsidR="00481D55" w:rsidRPr="00EF0974" w:rsidRDefault="00BA0BF1" w:rsidP="00BD0592">
      <w:pPr>
        <w:pStyle w:val="StyleHeading5BlockLabelArial"/>
        <w:spacing w:before="60" w:after="60" w:line="270" w:lineRule="exact"/>
        <w:rPr>
          <w:color w:val="auto"/>
        </w:rPr>
      </w:pPr>
      <w:r w:rsidRPr="00BA0BF1">
        <w:rPr>
          <w:color w:val="auto"/>
        </w:rPr>
        <w:t>Application withdrawn by applicant 05/06/19</w:t>
      </w:r>
      <w:r w:rsidR="0093763B" w:rsidRPr="00EF0974">
        <w:br w:type="page"/>
      </w:r>
      <w:r w:rsidR="009B7AC3" w:rsidRPr="00EF0974">
        <w:rPr>
          <w:color w:val="auto"/>
        </w:rPr>
        <w:lastRenderedPageBreak/>
        <w:t>Documents and information checklist:</w:t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4795"/>
        <w:gridCol w:w="608"/>
        <w:gridCol w:w="552"/>
        <w:gridCol w:w="595"/>
        <w:gridCol w:w="2320"/>
      </w:tblGrid>
      <w:tr w:rsidR="009B02A7" w:rsidRPr="00EF0974" w14:paraId="7140A7DA" w14:textId="77777777" w:rsidTr="000D0AF4">
        <w:trPr>
          <w:trHeight w:val="20"/>
        </w:trPr>
        <w:tc>
          <w:tcPr>
            <w:tcW w:w="2703" w:type="pct"/>
            <w:shd w:val="clear" w:color="auto" w:fill="FFFF99"/>
          </w:tcPr>
          <w:p w14:paraId="7663D693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3" w:type="pct"/>
            <w:shd w:val="clear" w:color="auto" w:fill="FFFF99"/>
          </w:tcPr>
          <w:p w14:paraId="6F2BBB56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311" w:type="pct"/>
            <w:shd w:val="clear" w:color="auto" w:fill="FFFF99"/>
          </w:tcPr>
          <w:p w14:paraId="7BBECED8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>o</w:t>
            </w:r>
          </w:p>
        </w:tc>
        <w:tc>
          <w:tcPr>
            <w:tcW w:w="335" w:type="pct"/>
            <w:shd w:val="clear" w:color="auto" w:fill="FFFF99"/>
          </w:tcPr>
          <w:p w14:paraId="6212375E" w14:textId="77777777" w:rsidR="009B7AC3" w:rsidRPr="00EF0974" w:rsidRDefault="009B7AC3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1308" w:type="pct"/>
            <w:shd w:val="clear" w:color="auto" w:fill="FFFF99"/>
          </w:tcPr>
          <w:p w14:paraId="6FE2F793" w14:textId="77777777" w:rsidR="009B7AC3" w:rsidRPr="00EF0974" w:rsidRDefault="00994D21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C</w:t>
            </w:r>
            <w:r w:rsidR="009B7AC3" w:rsidRPr="00EF0974">
              <w:rPr>
                <w:rFonts w:ascii="Arial" w:hAnsi="Arial" w:cs="Arial"/>
                <w:color w:val="auto"/>
                <w:szCs w:val="22"/>
              </w:rPr>
              <w:t xml:space="preserve">omments </w:t>
            </w:r>
          </w:p>
        </w:tc>
      </w:tr>
      <w:tr w:rsidR="007150AF" w:rsidRPr="00EF0974" w14:paraId="6EBAD7B8" w14:textId="77777777" w:rsidTr="000D0AF4">
        <w:trPr>
          <w:trHeight w:val="20"/>
        </w:trPr>
        <w:tc>
          <w:tcPr>
            <w:tcW w:w="2703" w:type="pct"/>
          </w:tcPr>
          <w:p w14:paraId="5874544C" w14:textId="77777777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bookmarkStart w:id="0" w:name="_Hlk8658864"/>
            <w:r w:rsidRPr="00EF0974">
              <w:rPr>
                <w:rFonts w:cs="Arial"/>
                <w:szCs w:val="22"/>
              </w:rPr>
              <w:t>E</w:t>
            </w:r>
            <w:r w:rsidR="002F1449" w:rsidRPr="00EF0974">
              <w:rPr>
                <w:rFonts w:cs="Arial"/>
                <w:szCs w:val="22"/>
              </w:rPr>
              <w:t xml:space="preserve">nvironment </w:t>
            </w:r>
            <w:r w:rsidRPr="00EF0974">
              <w:rPr>
                <w:rFonts w:cs="Arial"/>
                <w:szCs w:val="22"/>
              </w:rPr>
              <w:t>M</w:t>
            </w:r>
            <w:r w:rsidR="002F1449" w:rsidRPr="00EF0974">
              <w:rPr>
                <w:rFonts w:cs="Arial"/>
                <w:szCs w:val="22"/>
              </w:rPr>
              <w:t xml:space="preserve">anagement </w:t>
            </w:r>
            <w:r w:rsidRPr="00EF0974">
              <w:rPr>
                <w:rFonts w:cs="Arial"/>
                <w:szCs w:val="22"/>
              </w:rPr>
              <w:t>S</w:t>
            </w:r>
            <w:r w:rsidR="002F1449" w:rsidRPr="00EF0974">
              <w:rPr>
                <w:rFonts w:cs="Arial"/>
                <w:szCs w:val="22"/>
              </w:rPr>
              <w:t>ystem s</w:t>
            </w:r>
            <w:r w:rsidRPr="00EF0974">
              <w:rPr>
                <w:rFonts w:cs="Arial"/>
                <w:szCs w:val="22"/>
              </w:rPr>
              <w:t>ummary</w:t>
            </w:r>
          </w:p>
        </w:tc>
        <w:tc>
          <w:tcPr>
            <w:tcW w:w="343" w:type="pct"/>
          </w:tcPr>
          <w:p w14:paraId="01D2DC6D" w14:textId="59AB7C35" w:rsidR="009B7AC3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115EFBE5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3F23FD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F86BAD7" w14:textId="615544D7" w:rsidR="009B7AC3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Not in line with How to Comply </w:t>
            </w:r>
          </w:p>
        </w:tc>
      </w:tr>
      <w:bookmarkEnd w:id="0"/>
      <w:tr w:rsidR="007150AF" w:rsidRPr="00EF0974" w14:paraId="766BB2C9" w14:textId="77777777" w:rsidTr="000D0AF4">
        <w:trPr>
          <w:trHeight w:val="20"/>
        </w:trPr>
        <w:tc>
          <w:tcPr>
            <w:tcW w:w="2703" w:type="pct"/>
          </w:tcPr>
          <w:p w14:paraId="10F29360" w14:textId="51F5845B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Non</w:t>
            </w:r>
            <w:r w:rsidR="00B11C7B">
              <w:rPr>
                <w:rFonts w:cs="Arial"/>
                <w:szCs w:val="22"/>
              </w:rPr>
              <w:t>-</w:t>
            </w:r>
            <w:r w:rsidRPr="00EF0974">
              <w:rPr>
                <w:rFonts w:cs="Arial"/>
                <w:szCs w:val="22"/>
              </w:rPr>
              <w:t>technical summary</w:t>
            </w:r>
          </w:p>
        </w:tc>
        <w:tc>
          <w:tcPr>
            <w:tcW w:w="343" w:type="pct"/>
          </w:tcPr>
          <w:p w14:paraId="450C8225" w14:textId="396D4BD4" w:rsidR="00326007" w:rsidRPr="00EF0974" w:rsidRDefault="00AE18A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BE9AF1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EEEE38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4D9C0B56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274711E2" w14:textId="77777777" w:rsidTr="000D0AF4">
        <w:trPr>
          <w:trHeight w:val="20"/>
        </w:trPr>
        <w:tc>
          <w:tcPr>
            <w:tcW w:w="2703" w:type="pct"/>
          </w:tcPr>
          <w:p w14:paraId="1CB6D35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plan</w:t>
            </w:r>
            <w:r w:rsidR="002F1449" w:rsidRPr="00EF0974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2CD67012" w14:textId="1F3EE6D7" w:rsidR="0032600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3996369C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2B9D0DE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D8EB874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346E4EA4" w14:textId="77777777" w:rsidTr="000D0AF4">
        <w:trPr>
          <w:trHeight w:val="20"/>
        </w:trPr>
        <w:tc>
          <w:tcPr>
            <w:tcW w:w="2703" w:type="pct"/>
          </w:tcPr>
          <w:p w14:paraId="6C85D97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bookmarkStart w:id="1" w:name="_Hlk8658867"/>
            <w:r w:rsidRPr="00EF0974">
              <w:rPr>
                <w:rFonts w:cs="Arial"/>
                <w:szCs w:val="22"/>
              </w:rPr>
              <w:t>Site specific risk assessment</w:t>
            </w:r>
          </w:p>
        </w:tc>
        <w:tc>
          <w:tcPr>
            <w:tcW w:w="343" w:type="pct"/>
          </w:tcPr>
          <w:p w14:paraId="65F4F702" w14:textId="4B2A8DD0" w:rsidR="0032600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01B4F1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5B0ED28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F86E0E4" w14:textId="521C7DD1" w:rsidR="0032600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Does not address any local receptors.</w:t>
            </w:r>
          </w:p>
        </w:tc>
      </w:tr>
      <w:bookmarkEnd w:id="1"/>
      <w:tr w:rsidR="007150AF" w:rsidRPr="00EF0974" w14:paraId="33681F89" w14:textId="77777777" w:rsidTr="000D0AF4">
        <w:trPr>
          <w:trHeight w:val="20"/>
        </w:trPr>
        <w:tc>
          <w:tcPr>
            <w:tcW w:w="2703" w:type="pct"/>
          </w:tcPr>
          <w:p w14:paraId="06CBAB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Site condition report</w:t>
            </w:r>
          </w:p>
        </w:tc>
        <w:tc>
          <w:tcPr>
            <w:tcW w:w="343" w:type="pct"/>
          </w:tcPr>
          <w:p w14:paraId="4E8B3A48" w14:textId="23FFF460" w:rsidR="0032600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E47AF5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F1DF4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B45E4D2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1BFC83E1" w14:textId="77777777" w:rsidTr="000D0AF4">
        <w:trPr>
          <w:trHeight w:val="20"/>
        </w:trPr>
        <w:tc>
          <w:tcPr>
            <w:tcW w:w="2703" w:type="pct"/>
          </w:tcPr>
          <w:p w14:paraId="3C8E9D0B" w14:textId="34A9A6F9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Odour management plan</w:t>
            </w:r>
            <w:r w:rsidR="00B11C7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462B73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0BF73068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508AE2B" w14:textId="2D4EC777" w:rsidR="009B7AC3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590E7DCA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2F1449" w:rsidRPr="00EF0974" w14:paraId="68869526" w14:textId="77777777" w:rsidTr="000D0AF4">
        <w:trPr>
          <w:trHeight w:val="20"/>
        </w:trPr>
        <w:tc>
          <w:tcPr>
            <w:tcW w:w="2703" w:type="pct"/>
          </w:tcPr>
          <w:p w14:paraId="415C0BE1" w14:textId="3AC7E1C0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Waste recovery plan</w:t>
            </w:r>
            <w:r w:rsidR="00B11C7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034098F9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03940F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0F7DA8D6" w14:textId="4246E9BC" w:rsidR="002F1449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62C2DC34" w14:textId="77777777" w:rsidR="002F1449" w:rsidRPr="00EF0974" w:rsidRDefault="002F1449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11C7B" w:rsidRPr="00EF0974" w14:paraId="3F8F6403" w14:textId="77777777" w:rsidTr="000D0AF4">
        <w:trPr>
          <w:trHeight w:val="20"/>
        </w:trPr>
        <w:tc>
          <w:tcPr>
            <w:tcW w:w="2703" w:type="pct"/>
          </w:tcPr>
          <w:p w14:paraId="3B89322B" w14:textId="4BA602D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Fire prevention mitigation plan</w:t>
            </w:r>
            <w:r w:rsidR="00A66C5B">
              <w:rPr>
                <w:rFonts w:cs="Arial"/>
                <w:szCs w:val="22"/>
              </w:rPr>
              <w:t xml:space="preserve"> </w:t>
            </w:r>
          </w:p>
        </w:tc>
        <w:tc>
          <w:tcPr>
            <w:tcW w:w="343" w:type="pct"/>
          </w:tcPr>
          <w:p w14:paraId="1956649B" w14:textId="3581B268" w:rsidR="00B11C7B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225E3EA4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495D320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52D13948" w14:textId="77777777" w:rsidR="00B11C7B" w:rsidRPr="00EF0974" w:rsidRDefault="00B11C7B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497E639F" w14:textId="77777777" w:rsidTr="000D0AF4">
        <w:trPr>
          <w:trHeight w:val="20"/>
        </w:trPr>
        <w:tc>
          <w:tcPr>
            <w:tcW w:w="2703" w:type="pct"/>
          </w:tcPr>
          <w:p w14:paraId="0E14BFFB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Other management plans </w:t>
            </w:r>
          </w:p>
        </w:tc>
        <w:tc>
          <w:tcPr>
            <w:tcW w:w="343" w:type="pct"/>
          </w:tcPr>
          <w:p w14:paraId="4D15A63F" w14:textId="439E7255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297A337" w14:textId="3094FDA6" w:rsidR="0032600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1E5D5724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DE4B19A" w14:textId="17E36B82" w:rsidR="0032600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Reference Noise plan, but not provided</w:t>
            </w:r>
          </w:p>
        </w:tc>
      </w:tr>
      <w:tr w:rsidR="007150AF" w:rsidRPr="00EF0974" w14:paraId="26842A0E" w14:textId="77777777" w:rsidTr="000D0AF4">
        <w:trPr>
          <w:trHeight w:val="20"/>
        </w:trPr>
        <w:tc>
          <w:tcPr>
            <w:tcW w:w="2703" w:type="pct"/>
          </w:tcPr>
          <w:p w14:paraId="10C09C36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Technical competence information</w:t>
            </w:r>
          </w:p>
        </w:tc>
        <w:tc>
          <w:tcPr>
            <w:tcW w:w="343" w:type="pct"/>
          </w:tcPr>
          <w:p w14:paraId="4835881A" w14:textId="0AA0271B" w:rsidR="0032600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8B3280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C13ABE7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39B66D19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7150AF" w:rsidRPr="00EF0974" w14:paraId="5B64D813" w14:textId="77777777" w:rsidTr="000D0AF4">
        <w:trPr>
          <w:trHeight w:val="20"/>
        </w:trPr>
        <w:tc>
          <w:tcPr>
            <w:tcW w:w="2703" w:type="pct"/>
          </w:tcPr>
          <w:p w14:paraId="374E29FC" w14:textId="2C43639B" w:rsidR="009B7AC3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Financial information</w:t>
            </w:r>
          </w:p>
        </w:tc>
        <w:tc>
          <w:tcPr>
            <w:tcW w:w="343" w:type="pct"/>
          </w:tcPr>
          <w:p w14:paraId="4CAD8CA7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F9AFEB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DEAEA0" w14:textId="3D08F839" w:rsidR="009B7AC3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2DE0B50" w14:textId="77777777" w:rsidR="009B7AC3" w:rsidRPr="00EF0974" w:rsidRDefault="009B7AC3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9B02A7" w:rsidRPr="00EF0974" w14:paraId="2CD46049" w14:textId="77777777" w:rsidTr="000D0AF4">
        <w:trPr>
          <w:trHeight w:val="20"/>
        </w:trPr>
        <w:tc>
          <w:tcPr>
            <w:tcW w:w="2703" w:type="pct"/>
          </w:tcPr>
          <w:p w14:paraId="46C22CD7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 xml:space="preserve">Relevant conviction information </w:t>
            </w:r>
          </w:p>
        </w:tc>
        <w:tc>
          <w:tcPr>
            <w:tcW w:w="343" w:type="pct"/>
          </w:tcPr>
          <w:p w14:paraId="223F0914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74BF6FD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4F46FD" w14:textId="1C276C24" w:rsidR="009B02A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1308" w:type="pct"/>
          </w:tcPr>
          <w:p w14:paraId="44633426" w14:textId="77777777" w:rsidR="009B02A7" w:rsidRPr="00EF0974" w:rsidRDefault="009B02A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326007" w:rsidRPr="00EF0974" w14:paraId="14631FB3" w14:textId="77777777" w:rsidTr="000D0AF4">
        <w:trPr>
          <w:trHeight w:val="20"/>
        </w:trPr>
        <w:tc>
          <w:tcPr>
            <w:tcW w:w="2703" w:type="pct"/>
          </w:tcPr>
          <w:p w14:paraId="6A7E991F" w14:textId="77777777" w:rsidR="00326007" w:rsidRPr="00EF0974" w:rsidRDefault="00642E3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OPRA</w:t>
            </w:r>
            <w:r w:rsidR="00326007" w:rsidRPr="00EF0974">
              <w:rPr>
                <w:rFonts w:cs="Arial"/>
                <w:szCs w:val="22"/>
              </w:rPr>
              <w:t xml:space="preserve"> spreadsheet (electronic format)</w:t>
            </w:r>
          </w:p>
        </w:tc>
        <w:tc>
          <w:tcPr>
            <w:tcW w:w="343" w:type="pct"/>
          </w:tcPr>
          <w:p w14:paraId="15C53AD7" w14:textId="2F6C54DB" w:rsidR="00326007" w:rsidRPr="00EF0974" w:rsidRDefault="00580E4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A6F1841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230260C3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2D46E8F1" w14:textId="77777777" w:rsidR="00326007" w:rsidRPr="00EF0974" w:rsidRDefault="00326007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D0AF4" w:rsidRPr="00EF0974" w14:paraId="54F2B090" w14:textId="77777777" w:rsidTr="000D0AF4">
        <w:trPr>
          <w:trHeight w:val="20"/>
        </w:trPr>
        <w:tc>
          <w:tcPr>
            <w:tcW w:w="2703" w:type="pct"/>
          </w:tcPr>
          <w:p w14:paraId="47CE77DA" w14:textId="75F714E9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</w:tc>
        <w:tc>
          <w:tcPr>
            <w:tcW w:w="343" w:type="pct"/>
          </w:tcPr>
          <w:p w14:paraId="56D8B804" w14:textId="06108022" w:rsidR="000D0AF4" w:rsidRPr="00EF0974" w:rsidRDefault="00027998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531858C7" w14:textId="77777777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12B6A3" w14:textId="77777777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7CD037CF" w14:textId="32F150DE" w:rsidR="00813558" w:rsidRDefault="00813558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79642C">
              <w:rPr>
                <w:rFonts w:cs="Arial"/>
                <w:color w:val="000000"/>
                <w:szCs w:val="22"/>
              </w:rPr>
              <w:t xml:space="preserve"> £2736</w:t>
            </w:r>
          </w:p>
          <w:p w14:paraId="58B5E54B" w14:textId="78B0144C" w:rsidR="000D0AF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027998">
              <w:rPr>
                <w:rFonts w:cs="Arial"/>
                <w:color w:val="000000"/>
                <w:szCs w:val="22"/>
              </w:rPr>
              <w:t>29/04/19</w:t>
            </w:r>
          </w:p>
          <w:p w14:paraId="30F57E15" w14:textId="6FD98000" w:rsidR="000D0AF4" w:rsidRPr="00EF0974" w:rsidRDefault="000D0AF4" w:rsidP="000D0AF4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027998">
              <w:rPr>
                <w:rFonts w:cs="Arial"/>
                <w:color w:val="000000"/>
                <w:szCs w:val="22"/>
              </w:rPr>
              <w:t>315721</w:t>
            </w:r>
          </w:p>
        </w:tc>
      </w:tr>
      <w:tr w:rsidR="00580E47" w:rsidRPr="00EF0974" w14:paraId="116B3001" w14:textId="77777777" w:rsidTr="000D0AF4">
        <w:trPr>
          <w:trHeight w:val="20"/>
        </w:trPr>
        <w:tc>
          <w:tcPr>
            <w:tcW w:w="2703" w:type="pct"/>
          </w:tcPr>
          <w:p w14:paraId="40ABD0FD" w14:textId="54729CA3" w:rsidR="00580E47" w:rsidRDefault="00580E47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Additional fee</w:t>
            </w:r>
          </w:p>
        </w:tc>
        <w:tc>
          <w:tcPr>
            <w:tcW w:w="343" w:type="pct"/>
          </w:tcPr>
          <w:p w14:paraId="1A7D5E04" w14:textId="77777777" w:rsidR="00580E47" w:rsidRDefault="00580E47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568C8CB4" w14:textId="77777777" w:rsidR="00580E47" w:rsidRPr="00EF0974" w:rsidRDefault="00580E47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8FEB9A4" w14:textId="77777777" w:rsidR="00580E47" w:rsidRPr="00EF0974" w:rsidRDefault="00580E47" w:rsidP="000D0AF4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1308" w:type="pct"/>
          </w:tcPr>
          <w:p w14:paraId="1B1F474D" w14:textId="402AD2A4" w:rsidR="00580E47" w:rsidRDefault="00580E47" w:rsidP="00580E4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 £</w:t>
            </w:r>
          </w:p>
          <w:p w14:paraId="19FF1317" w14:textId="45DFBAA4" w:rsidR="00580E47" w:rsidRDefault="00580E47" w:rsidP="00580E4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</w:p>
          <w:p w14:paraId="0F24CA22" w14:textId="3307EFFC" w:rsidR="00580E47" w:rsidRDefault="00580E47" w:rsidP="00580E47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</w:p>
        </w:tc>
      </w:tr>
    </w:tbl>
    <w:p w14:paraId="39C3C7B5" w14:textId="77777777" w:rsidR="007150AF" w:rsidRPr="00EF0974" w:rsidRDefault="007150AF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26D12EA4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  <w:bCs/>
        </w:rPr>
      </w:pPr>
      <w:r w:rsidRPr="00EF0974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623C0D93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1F712C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3E986E41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8CA8728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CAFF7AE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55BD8249" w14:textId="77777777" w:rsidR="00040BDE" w:rsidRPr="00EF0974" w:rsidRDefault="00040BDE" w:rsidP="00BD0592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EF0974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040BDE" w:rsidRPr="00EF0974" w14:paraId="3DFE883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4E19F30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EF0974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A4C5A9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EF0974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23FBA57" w14:textId="50DD83D6" w:rsidR="00040BDE" w:rsidRPr="00EF0974" w:rsidRDefault="0079642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DC5C3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C9B3A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4828CE6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8BD1992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98AE396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049BA66" w14:textId="5D1796F6" w:rsidR="00040BDE" w:rsidRPr="00EF0974" w:rsidRDefault="0079642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80AAC7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E24785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6599A03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08460B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17E8D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EF0974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F1450A3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666DC2" w14:textId="65038D34" w:rsidR="00040BDE" w:rsidRPr="00EF0974" w:rsidRDefault="0079642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8D7EB8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443517A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06EB767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1A54C14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D648823" w14:textId="6C1DC975" w:rsidR="00040BDE" w:rsidRPr="00EF0974" w:rsidRDefault="00AC2FE0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C77DA2" w14:textId="544CFE06" w:rsidR="00040BDE" w:rsidRPr="00EF0974" w:rsidRDefault="0079642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2B7E4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9930A1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2FFA4379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22C953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60F1D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D5EB018" w14:textId="28BA08DE" w:rsidR="00040BDE" w:rsidRPr="00EF0974" w:rsidRDefault="0079642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6330F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316B9E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726D4C8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EFB3FD7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7CCEE7F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0BE684B6" w14:textId="03F2FA94" w:rsidR="00040BDE" w:rsidRPr="00EF0974" w:rsidRDefault="0079642C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7DF64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6C5E22E3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  <w:tr w:rsidR="00040BDE" w:rsidRPr="00EF0974" w14:paraId="1DACABFE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1DF72A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FE68B" w14:textId="77777777" w:rsidR="00040BDE" w:rsidRPr="00EF0974" w:rsidRDefault="00040BDE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C25A1" w14:textId="1B83AFA6" w:rsidR="00040BDE" w:rsidRPr="00EF0974" w:rsidRDefault="0079642C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  <w:r>
              <w:rPr>
                <w:b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C8819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9E1586" w14:textId="77777777" w:rsidR="00040BDE" w:rsidRPr="00EF0974" w:rsidRDefault="00040BDE" w:rsidP="00BD0592">
            <w:pPr>
              <w:pStyle w:val="BlockText1"/>
              <w:spacing w:before="60" w:after="60" w:line="270" w:lineRule="exact"/>
              <w:jc w:val="left"/>
              <w:rPr>
                <w:b/>
                <w:color w:val="auto"/>
              </w:rPr>
            </w:pPr>
          </w:p>
        </w:tc>
      </w:tr>
    </w:tbl>
    <w:p w14:paraId="044F01EC" w14:textId="77777777" w:rsidR="00040BDE" w:rsidRPr="00EF0974" w:rsidRDefault="00040BDE" w:rsidP="00BD0592">
      <w:pPr>
        <w:spacing w:before="60" w:after="60" w:line="270" w:lineRule="exact"/>
      </w:pPr>
    </w:p>
    <w:p w14:paraId="66097B9F" w14:textId="77777777" w:rsidR="00040BDE" w:rsidRPr="00EF0974" w:rsidRDefault="00040BDE" w:rsidP="00BD0592">
      <w:pPr>
        <w:spacing w:before="60" w:after="60" w:line="270" w:lineRule="exact"/>
        <w:rPr>
          <w:rFonts w:ascii="Arial" w:hAnsi="Arial" w:cs="Arial"/>
          <w:b/>
        </w:rPr>
      </w:pPr>
      <w:r w:rsidRPr="00EF0974">
        <w:rPr>
          <w:rFonts w:ascii="Arial" w:hAnsi="Arial" w:cs="Arial"/>
          <w:b/>
        </w:rPr>
        <w:lastRenderedPageBreak/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40BDE" w:rsidRPr="00EF0974" w14:paraId="25DB072B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4D8682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1FFDB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F54A6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D9599D5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7F3B6D3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040BDE" w:rsidRPr="00EF0974" w14:paraId="1679D85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AECB1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B1523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EF0974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AB2E25" w14:textId="25F62968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D15FD2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9DDED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040BDE" w:rsidRPr="00EF0974" w14:paraId="1A8414E3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B6E129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CB3A0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7D702A" w14:textId="6F9F33CD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44C46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32EEE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2E6B44F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8220FDF" w14:textId="77777777" w:rsidR="00040BDE" w:rsidRPr="0079642C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79642C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DC7BBD3" w14:textId="77777777" w:rsidR="00040BDE" w:rsidRPr="0079642C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79642C">
              <w:rPr>
                <w:rFonts w:ascii="Arial" w:hAnsi="Arial" w:cs="Arial"/>
                <w:sz w:val="22"/>
                <w:szCs w:val="22"/>
                <w:highlight w:val="yellow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7D5103" w14:textId="77777777" w:rsidR="00040BDE" w:rsidRPr="0079642C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C99C53D" w14:textId="6148E15B" w:rsidR="00040BDE" w:rsidRPr="0079642C" w:rsidRDefault="00926F52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230BD9B" w14:textId="77777777" w:rsidR="00040BDE" w:rsidRPr="0079642C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040BDE" w:rsidRPr="00EF0974" w14:paraId="4F37CEBB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79FFBB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F894E9D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99A56B" w14:textId="76B6DBD0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6BBF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692223A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1B54854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B02B69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2223DD2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4E90022" w14:textId="601BBFDC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B6EAB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56A06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348955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489EA4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9ED9EC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F205B8" w14:textId="239C3A28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0ED26F9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3A0F9E31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A7C5A3D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8538F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E6AF8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87B3A" w14:textId="3B6FE533" w:rsidR="00040BDE" w:rsidRPr="00EF0974" w:rsidRDefault="0079642C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CC27D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F21B07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5F004D1C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F9EC43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DADED4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Is the payment on </w:t>
            </w:r>
            <w:proofErr w:type="spellStart"/>
            <w:r w:rsidRPr="00EF0974">
              <w:rPr>
                <w:rFonts w:ascii="Arial" w:hAnsi="Arial" w:cs="Arial"/>
                <w:sz w:val="22"/>
                <w:szCs w:val="22"/>
              </w:rPr>
              <w:t>MyNRW</w:t>
            </w:r>
            <w:proofErr w:type="spellEnd"/>
            <w:r w:rsidRPr="00EF0974">
              <w:rPr>
                <w:rFonts w:ascii="Arial" w:hAnsi="Arial" w:cs="Arial"/>
                <w:sz w:val="22"/>
                <w:szCs w:val="22"/>
              </w:rPr>
              <w:t>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FA34B39" w14:textId="4CC4E032" w:rsidR="00040BDE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689AC3E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AA17488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040B02A7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99B24DB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E1BECC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52617EC3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3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148D2D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1CD26F8" w14:textId="4C5592FB" w:rsidR="00040BDE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65CE006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7D3A8F08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571642F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A1D3CA9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2EACF437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EF0974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21AD22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2FBD24E" w14:textId="3A65CD30" w:rsidR="00040BDE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1BFFC30" w14:textId="77777777" w:rsidR="00040BDE" w:rsidRPr="00EF0974" w:rsidRDefault="00040BD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4A6DED30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A8E1EB1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93C3EA6" w14:textId="31D092FD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Box been ticke</w:t>
            </w:r>
            <w:r w:rsidR="005A1A66">
              <w:rPr>
                <w:rFonts w:ascii="Arial" w:hAnsi="Arial" w:cs="Arial"/>
                <w:sz w:val="22"/>
                <w:szCs w:val="22"/>
              </w:rPr>
              <w:t>d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73C31AF" w14:textId="6107BD9C" w:rsidR="00442786" w:rsidRPr="00EF0974" w:rsidRDefault="00027998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4AD61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103660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318DC73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63131B0" w14:textId="77777777" w:rsidR="00442786" w:rsidRPr="00027998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84C1250" w14:textId="77777777" w:rsidR="00442786" w:rsidRPr="00027998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sz w:val="22"/>
                <w:szCs w:val="22"/>
                <w:highlight w:val="yellow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677E1F" w14:textId="77777777" w:rsidR="00442786" w:rsidRPr="00027998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5E5D28" w14:textId="5D3CB52D" w:rsidR="00442786" w:rsidRPr="00027998" w:rsidRDefault="00027998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9287E9A" w14:textId="77777777" w:rsidR="00442786" w:rsidRPr="00027998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</w:tr>
      <w:tr w:rsidR="00EF0974" w:rsidRPr="00EF0974" w14:paraId="7346EB0A" w14:textId="77777777" w:rsidTr="00EF0974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71F7633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D063C5E" w14:textId="77777777" w:rsidR="00EF0974" w:rsidRPr="00EF0974" w:rsidRDefault="00EF0974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Declaration</w:t>
            </w:r>
          </w:p>
        </w:tc>
      </w:tr>
      <w:tr w:rsidR="00442786" w:rsidRPr="00EF0974" w14:paraId="29496BAA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2B3D972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992C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C7198A5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CF9B81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3178B58" w14:textId="7CFF5EE1" w:rsidR="00442786" w:rsidRPr="00EF0974" w:rsidRDefault="00027998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136516A2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0B4112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03E2F0" w14:textId="77777777" w:rsidR="00442786" w:rsidRPr="00EF0974" w:rsidRDefault="00442786" w:rsidP="00442786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25C0C6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26111A8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0EF3230" w14:textId="6BE7CE47" w:rsidR="00442786" w:rsidRPr="00EF0974" w:rsidRDefault="00027998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442786" w:rsidRPr="00EF0974" w14:paraId="69BAED01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8220B5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D1A9F57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15F9B0E" w14:textId="36E17367" w:rsidR="00442786" w:rsidRPr="00EF0974" w:rsidRDefault="00027998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BCC48BF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70F8700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788AF914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3232FA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7E90AC4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24ED1E8" w14:textId="021508C5" w:rsidR="00442786" w:rsidRPr="00EF0974" w:rsidRDefault="00027998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D75673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41C30D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42786" w:rsidRPr="00EF0974" w14:paraId="2D3D8B0E" w14:textId="77777777" w:rsidTr="00BD0592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826509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36ACBFB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Has the correct person completed the declaration? </w:t>
            </w:r>
          </w:p>
          <w:p w14:paraId="4320417D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77D2211" w14:textId="7BFE1294" w:rsidR="00442786" w:rsidRPr="00EF0974" w:rsidRDefault="00027998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690AEDC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790E8BE" w14:textId="77777777" w:rsidR="00442786" w:rsidRPr="00EF0974" w:rsidRDefault="00442786" w:rsidP="00442786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40BDE" w:rsidRPr="00EF0974" w14:paraId="4361573D" w14:textId="77777777" w:rsidTr="00BD0592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0C5D3F" w14:textId="77777777" w:rsidR="00040BDE" w:rsidRPr="00027998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3AF7B" w14:textId="77777777" w:rsidR="00040BDE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Part F</w:t>
            </w:r>
            <w:r w:rsidR="00642E30" w:rsidRPr="0002799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1</w:t>
            </w:r>
            <w:r w:rsidRPr="0002799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 complete?</w:t>
            </w:r>
          </w:p>
          <w:p w14:paraId="1FD9C449" w14:textId="77777777" w:rsidR="00926F52" w:rsidRDefault="00926F5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  <w:p w14:paraId="4E620676" w14:textId="5855C6BD" w:rsidR="00926F52" w:rsidRPr="00027998" w:rsidRDefault="00926F5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FEE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CF23" w14:textId="77777777" w:rsidR="00040BDE" w:rsidRPr="00027998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2543" w14:textId="77777777" w:rsidR="00040BDE" w:rsidRPr="00027998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B7A58" w14:textId="77777777" w:rsidR="00040BDE" w:rsidRPr="00027998" w:rsidRDefault="00040BD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  <w:lang w:eastAsia="en-US"/>
              </w:rPr>
            </w:pPr>
          </w:p>
        </w:tc>
      </w:tr>
    </w:tbl>
    <w:p w14:paraId="085C8DC3" w14:textId="77777777" w:rsidR="007202D2" w:rsidRPr="00EF0974" w:rsidRDefault="007202D2" w:rsidP="00BD0592">
      <w:pPr>
        <w:spacing w:before="60" w:after="60" w:line="270" w:lineRule="exact"/>
        <w:rPr>
          <w:rFonts w:ascii="Arial" w:hAnsi="Arial"/>
          <w:b/>
          <w:color w:val="808000"/>
        </w:rPr>
      </w:pPr>
    </w:p>
    <w:p w14:paraId="61B73A12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B2 – all new bespoke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96"/>
        <w:gridCol w:w="4630"/>
        <w:gridCol w:w="608"/>
        <w:gridCol w:w="510"/>
        <w:gridCol w:w="595"/>
        <w:gridCol w:w="1952"/>
      </w:tblGrid>
      <w:tr w:rsidR="009B02A7" w:rsidRPr="00EF0974" w14:paraId="3BF057C0" w14:textId="77777777" w:rsidTr="00BD0592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4D3BA24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03CD3A3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733E0658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D86660A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1805621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219067F1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1861C9" w:rsidRPr="00EF0974" w14:paraId="0653309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E633A5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903" w:type="pct"/>
          </w:tcPr>
          <w:p w14:paraId="0FC2E4EB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33" w:type="pct"/>
          </w:tcPr>
          <w:p w14:paraId="42D4CAC3" w14:textId="4FB73E3A" w:rsidR="001861C9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87367F0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E675EDD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EAF4E14" w14:textId="4D4EC7FC" w:rsidR="001861C9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PPN-00260</w:t>
            </w:r>
          </w:p>
        </w:tc>
      </w:tr>
      <w:tr w:rsidR="001861C9" w:rsidRPr="00EF0974" w14:paraId="1D5B0F7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07C6DE5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903" w:type="pct"/>
          </w:tcPr>
          <w:p w14:paraId="4BD1832F" w14:textId="2300FE00" w:rsidR="001861C9" w:rsidRPr="00EF0974" w:rsidRDefault="001861C9" w:rsidP="00027998">
            <w:pPr>
              <w:spacing w:before="60" w:after="60" w:line="270" w:lineRule="exact"/>
              <w:rPr>
                <w:rFonts w:ascii="Arial" w:hAnsi="Arial" w:cs="Arial"/>
                <w:color w:val="FF00FF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33" w:type="pct"/>
          </w:tcPr>
          <w:p w14:paraId="3FA2741F" w14:textId="625AE324" w:rsidR="001861C9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64DAA98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C96612E" w14:textId="77777777" w:rsidR="001861C9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01B2B5B" w14:textId="7BF73683" w:rsidR="001861C9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See DMS folder</w:t>
            </w:r>
          </w:p>
        </w:tc>
      </w:tr>
      <w:tr w:rsidR="009B02A7" w:rsidRPr="00EF0974" w14:paraId="0379B03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96CEDB2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903" w:type="pct"/>
          </w:tcPr>
          <w:p w14:paraId="72E7989B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Option ‘site’ selected?</w:t>
            </w:r>
          </w:p>
        </w:tc>
        <w:tc>
          <w:tcPr>
            <w:tcW w:w="333" w:type="pct"/>
          </w:tcPr>
          <w:p w14:paraId="39D6756F" w14:textId="781D095C" w:rsidR="009B02A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363F85D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D3C0E34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3F9DBFF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31555E0C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E68E026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2a</w:t>
            </w:r>
          </w:p>
        </w:tc>
        <w:tc>
          <w:tcPr>
            <w:tcW w:w="2903" w:type="pct"/>
          </w:tcPr>
          <w:p w14:paraId="486C1348" w14:textId="77777777" w:rsidR="009B02A7" w:rsidRPr="00EF0974" w:rsidRDefault="001861C9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>ite name, address and grid reference complete?</w:t>
            </w:r>
          </w:p>
        </w:tc>
        <w:tc>
          <w:tcPr>
            <w:tcW w:w="333" w:type="pct"/>
          </w:tcPr>
          <w:p w14:paraId="752C8632" w14:textId="0CFCF394" w:rsidR="009B02A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825329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612793C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1DC1DD5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2C42752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305CD79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903" w:type="pct"/>
          </w:tcPr>
          <w:p w14:paraId="00A8700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number of regulated facilities given?</w:t>
            </w:r>
          </w:p>
        </w:tc>
        <w:tc>
          <w:tcPr>
            <w:tcW w:w="333" w:type="pct"/>
          </w:tcPr>
          <w:p w14:paraId="58DD900F" w14:textId="5F1930A2" w:rsidR="00104928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6EC640B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5C6E21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9DBB1D7" w14:textId="5D988B85" w:rsidR="00104928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One</w:t>
            </w:r>
          </w:p>
        </w:tc>
      </w:tr>
      <w:tr w:rsidR="00104928" w:rsidRPr="00EF0974" w14:paraId="42BCAEF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C94154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903" w:type="pct"/>
          </w:tcPr>
          <w:p w14:paraId="28023285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7758E25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chosen?</w:t>
            </w:r>
          </w:p>
        </w:tc>
        <w:tc>
          <w:tcPr>
            <w:tcW w:w="333" w:type="pct"/>
          </w:tcPr>
          <w:p w14:paraId="27F0357E" w14:textId="402D54A5" w:rsidR="00104928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540EF6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72DFB77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A15006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17DED6A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B91A4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2c2</w:t>
            </w:r>
          </w:p>
          <w:p w14:paraId="7D711ED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2c3</w:t>
            </w:r>
          </w:p>
        </w:tc>
        <w:tc>
          <w:tcPr>
            <w:tcW w:w="2903" w:type="pct"/>
          </w:tcPr>
          <w:p w14:paraId="77B8286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answered?</w:t>
            </w:r>
          </w:p>
        </w:tc>
        <w:tc>
          <w:tcPr>
            <w:tcW w:w="333" w:type="pct"/>
          </w:tcPr>
          <w:p w14:paraId="6EF276E4" w14:textId="261503ED" w:rsidR="00104928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6C7FEB0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1829B81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A94571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41D23CB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ADE1D8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903" w:type="pct"/>
          </w:tcPr>
          <w:p w14:paraId="161EF7B2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D11179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waste operation or mining waste operation type chosen for each facility?</w:t>
            </w:r>
          </w:p>
        </w:tc>
        <w:tc>
          <w:tcPr>
            <w:tcW w:w="333" w:type="pct"/>
          </w:tcPr>
          <w:p w14:paraId="53C3EBD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E3AFF4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86029C6" w14:textId="0F44679A" w:rsidR="00104928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C2F68B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04928" w:rsidRPr="00EF0974" w14:paraId="02C28B09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970A794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2d2</w:t>
            </w:r>
          </w:p>
          <w:p w14:paraId="31D9A3D8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2d3</w:t>
            </w:r>
          </w:p>
        </w:tc>
        <w:tc>
          <w:tcPr>
            <w:tcW w:w="2903" w:type="pct"/>
          </w:tcPr>
          <w:p w14:paraId="056F6F76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 relevant question been answered for each facility?</w:t>
            </w:r>
          </w:p>
        </w:tc>
        <w:tc>
          <w:tcPr>
            <w:tcW w:w="333" w:type="pct"/>
          </w:tcPr>
          <w:p w14:paraId="1F13BB1D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2FE18AF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05C08C" w14:textId="4E4743E1" w:rsidR="00104928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CB8A5EE" w14:textId="77777777" w:rsidR="00104928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B02A7" w:rsidRPr="00EF0974" w14:paraId="4BED2DBA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C5C7736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2f</w:t>
            </w:r>
          </w:p>
        </w:tc>
        <w:tc>
          <w:tcPr>
            <w:tcW w:w="2903" w:type="pct"/>
          </w:tcPr>
          <w:p w14:paraId="02565380" w14:textId="77777777" w:rsidR="009B02A7" w:rsidRPr="00EF0974" w:rsidRDefault="0010492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T</w:t>
            </w:r>
            <w:r w:rsidR="009B02A7" w:rsidRPr="00EF0974">
              <w:rPr>
                <w:rFonts w:ascii="Arial" w:hAnsi="Arial" w:cs="Arial"/>
                <w:sz w:val="22"/>
                <w:szCs w:val="22"/>
              </w:rPr>
              <w:t>reating batteries?</w:t>
            </w:r>
          </w:p>
          <w:p w14:paraId="44CE09E0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document provided?</w:t>
            </w:r>
          </w:p>
        </w:tc>
        <w:tc>
          <w:tcPr>
            <w:tcW w:w="333" w:type="pct"/>
          </w:tcPr>
          <w:p w14:paraId="2F5DAEF2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380D38DB" w14:textId="1F03ECC7" w:rsidR="009B02A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6E4AF336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C614DA9" w14:textId="77777777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99833F1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500108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903" w:type="pct"/>
          </w:tcPr>
          <w:p w14:paraId="4E873B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34F12F0D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Relevant offences question complete? </w:t>
            </w:r>
          </w:p>
        </w:tc>
        <w:tc>
          <w:tcPr>
            <w:tcW w:w="333" w:type="pct"/>
          </w:tcPr>
          <w:p w14:paraId="23A6CA95" w14:textId="749F4031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0B68D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65393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F5060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B00E25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F0D7F84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EF0974">
              <w:rPr>
                <w:rFonts w:cs="Arial"/>
                <w:b/>
                <w:szCs w:val="22"/>
              </w:rPr>
              <w:t>3a</w:t>
            </w:r>
          </w:p>
        </w:tc>
        <w:tc>
          <w:tcPr>
            <w:tcW w:w="2903" w:type="pct"/>
          </w:tcPr>
          <w:p w14:paraId="03E1B210" w14:textId="77777777" w:rsidR="005207B7" w:rsidRPr="00EF0974" w:rsidRDefault="005207B7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EF0974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33" w:type="pct"/>
          </w:tcPr>
          <w:p w14:paraId="0478D1C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2A138699" w14:textId="1C6E96F5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4A1F58E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A153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3B583809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BF7897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3b1</w:t>
            </w:r>
          </w:p>
        </w:tc>
        <w:tc>
          <w:tcPr>
            <w:tcW w:w="2903" w:type="pct"/>
          </w:tcPr>
          <w:p w14:paraId="7261184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1ED66A3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33" w:type="pct"/>
          </w:tcPr>
          <w:p w14:paraId="5B874505" w14:textId="59A1F1EB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F6FA76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297726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03C9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EAB44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26A76E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03" w:type="pct"/>
          </w:tcPr>
          <w:p w14:paraId="095F65C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33" w:type="pct"/>
          </w:tcPr>
          <w:p w14:paraId="2BCFC36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C873C6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B24FEEE" w14:textId="34CAB810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554BD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41F660B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D12D97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3b2</w:t>
            </w:r>
          </w:p>
        </w:tc>
        <w:tc>
          <w:tcPr>
            <w:tcW w:w="2903" w:type="pct"/>
          </w:tcPr>
          <w:p w14:paraId="272D83C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33" w:type="pct"/>
          </w:tcPr>
          <w:p w14:paraId="1824F8BB" w14:textId="600402AC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D66E17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EE39F2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D5D01E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97744B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039A8D6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03" w:type="pct"/>
          </w:tcPr>
          <w:p w14:paraId="5B2EDD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2FE86C8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info complete?</w:t>
            </w:r>
          </w:p>
        </w:tc>
        <w:tc>
          <w:tcPr>
            <w:tcW w:w="333" w:type="pct"/>
          </w:tcPr>
          <w:p w14:paraId="02994F91" w14:textId="14E7578E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E8E283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3EA8DAB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6EDA583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0729290F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7F9421BA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3c</w:t>
            </w:r>
          </w:p>
        </w:tc>
        <w:tc>
          <w:tcPr>
            <w:tcW w:w="2903" w:type="pct"/>
          </w:tcPr>
          <w:p w14:paraId="32AE33BF" w14:textId="5F7B85D8" w:rsidR="005207B7" w:rsidRPr="00EF0974" w:rsidRDefault="005207B7" w:rsidP="00027998">
            <w:pPr>
              <w:spacing w:before="60" w:after="60" w:line="270" w:lineRule="exact"/>
              <w:rPr>
                <w:rFonts w:ascii="Arial" w:hAnsi="Arial" w:cs="Arial"/>
                <w:b/>
                <w:color w:val="FF00FF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33" w:type="pct"/>
          </w:tcPr>
          <w:p w14:paraId="6003F9E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3980D9C" w14:textId="0A16989D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4B4ECD99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9323B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0749775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118CE8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3d1</w:t>
            </w:r>
          </w:p>
        </w:tc>
        <w:tc>
          <w:tcPr>
            <w:tcW w:w="2903" w:type="pct"/>
          </w:tcPr>
          <w:p w14:paraId="3FB920F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3C315AA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33" w:type="pct"/>
          </w:tcPr>
          <w:p w14:paraId="4C6E71E2" w14:textId="20CA9706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413C91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6153C1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AFDB15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7E0D764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43E353BF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903" w:type="pct"/>
          </w:tcPr>
          <w:p w14:paraId="0310A42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selected a type of management system?</w:t>
            </w:r>
          </w:p>
        </w:tc>
        <w:tc>
          <w:tcPr>
            <w:tcW w:w="333" w:type="pct"/>
          </w:tcPr>
          <w:p w14:paraId="30751C05" w14:textId="171075B5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7C0AEB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5FC0E47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41BCAB89" w14:textId="594725CB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</w:t>
            </w:r>
          </w:p>
        </w:tc>
      </w:tr>
      <w:tr w:rsidR="005207B7" w:rsidRPr="00EF0974" w14:paraId="2F48A6E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57F043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903" w:type="pct"/>
          </w:tcPr>
          <w:p w14:paraId="54D09E7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they provided the summary of the management system?</w:t>
            </w:r>
          </w:p>
        </w:tc>
        <w:tc>
          <w:tcPr>
            <w:tcW w:w="333" w:type="pct"/>
          </w:tcPr>
          <w:p w14:paraId="625B62AA" w14:textId="1981CAF8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66E4F922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36845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B7FC22A" w14:textId="7B12C5EE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Reference incorrect, but EMS has been provided</w:t>
            </w:r>
          </w:p>
        </w:tc>
      </w:tr>
      <w:tr w:rsidR="005207B7" w:rsidRPr="00EF0974" w14:paraId="09EF19E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137464F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903" w:type="pct"/>
          </w:tcPr>
          <w:p w14:paraId="1090F123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ection complete? </w:t>
            </w:r>
          </w:p>
          <w:p w14:paraId="237F742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sewerage undertaker named?</w:t>
            </w:r>
          </w:p>
        </w:tc>
        <w:tc>
          <w:tcPr>
            <w:tcW w:w="333" w:type="pct"/>
          </w:tcPr>
          <w:p w14:paraId="6B98BF7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5DF6C96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F99F1E6" w14:textId="1A40250A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FE1F13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1F070CC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34C18DBB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4b</w:t>
            </w:r>
          </w:p>
        </w:tc>
        <w:tc>
          <w:tcPr>
            <w:tcW w:w="2903" w:type="pct"/>
          </w:tcPr>
          <w:p w14:paraId="00671E79" w14:textId="77777777" w:rsidR="004E3C50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0F08ABC7" w14:textId="77777777" w:rsidR="005207B7" w:rsidRPr="00EF0974" w:rsidRDefault="008144C1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f yes, is a harbour authority named?</w:t>
            </w:r>
          </w:p>
        </w:tc>
        <w:tc>
          <w:tcPr>
            <w:tcW w:w="333" w:type="pct"/>
          </w:tcPr>
          <w:p w14:paraId="5AB29E0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16545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51E519C" w14:textId="29D9A190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272DB1B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5847B100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C80EAB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4c</w:t>
            </w:r>
          </w:p>
        </w:tc>
        <w:tc>
          <w:tcPr>
            <w:tcW w:w="2903" w:type="pct"/>
          </w:tcPr>
          <w:p w14:paraId="28B9DEA1" w14:textId="77777777" w:rsidR="004E3C50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Section complete? </w:t>
            </w:r>
          </w:p>
          <w:p w14:paraId="7D9E801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If yes, is a fisheries committee named?</w:t>
            </w:r>
          </w:p>
        </w:tc>
        <w:tc>
          <w:tcPr>
            <w:tcW w:w="333" w:type="pct"/>
          </w:tcPr>
          <w:p w14:paraId="44A57FCC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1C2495D8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295460D" w14:textId="1D17DC3E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73AD3E9B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A017E" w:rsidRPr="00EF0974" w14:paraId="04FC4328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236F944B" w14:textId="5A7832A8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4e</w:t>
            </w:r>
          </w:p>
        </w:tc>
        <w:tc>
          <w:tcPr>
            <w:tcW w:w="2903" w:type="pct"/>
          </w:tcPr>
          <w:p w14:paraId="0A98B5A0" w14:textId="53E57DBE" w:rsidR="007A017E" w:rsidRPr="00EF0974" w:rsidRDefault="00110AAF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110AAF">
              <w:rPr>
                <w:rFonts w:ascii="Arial" w:hAnsi="Arial" w:cs="Arial"/>
                <w:sz w:val="22"/>
                <w:szCs w:val="22"/>
              </w:rPr>
              <w:t>Is the medium combustion plant or specified generator located within an Air Quality Management Area (AQMA</w:t>
            </w:r>
            <w:r>
              <w:rPr>
                <w:rFonts w:ascii="Arial" w:hAnsi="Arial" w:cs="Arial"/>
                <w:sz w:val="22"/>
                <w:szCs w:val="22"/>
              </w:rPr>
              <w:t>)?</w:t>
            </w:r>
          </w:p>
        </w:tc>
        <w:tc>
          <w:tcPr>
            <w:tcW w:w="333" w:type="pct"/>
          </w:tcPr>
          <w:p w14:paraId="1F7C6D54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0" w:type="pct"/>
          </w:tcPr>
          <w:p w14:paraId="037AFDD2" w14:textId="37690294" w:rsidR="007A017E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26" w:type="pct"/>
          </w:tcPr>
          <w:p w14:paraId="20680DA6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2E06129" w14:textId="77777777" w:rsidR="007A017E" w:rsidRPr="00EF0974" w:rsidRDefault="007A017E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207B7" w:rsidRPr="00EF0974" w14:paraId="470E9212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515E2E08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903" w:type="pct"/>
          </w:tcPr>
          <w:p w14:paraId="424978B5" w14:textId="513549BA" w:rsidR="00027998" w:rsidRPr="00EF0974" w:rsidRDefault="004E3C50" w:rsidP="0002799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 xml:space="preserve">Site plan provided? </w:t>
            </w:r>
          </w:p>
          <w:p w14:paraId="2518CB5D" w14:textId="2C2DF303" w:rsidR="00775D4D" w:rsidRPr="00EF0974" w:rsidRDefault="00775D4D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3" w:type="pct"/>
          </w:tcPr>
          <w:p w14:paraId="433E7C30" w14:textId="5294A941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4F2F0944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A83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0D4A4C16" w14:textId="77777777" w:rsidR="00027998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NW0102</w:t>
            </w:r>
          </w:p>
          <w:p w14:paraId="7986E510" w14:textId="3F647E33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NW0103</w:t>
            </w:r>
          </w:p>
        </w:tc>
      </w:tr>
      <w:tr w:rsidR="005207B7" w:rsidRPr="00EF0974" w14:paraId="75C6F7F6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15068EBD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5b</w:t>
            </w:r>
          </w:p>
        </w:tc>
        <w:tc>
          <w:tcPr>
            <w:tcW w:w="2903" w:type="pct"/>
          </w:tcPr>
          <w:p w14:paraId="379EA61A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S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>ite condition report provided?</w:t>
            </w:r>
          </w:p>
        </w:tc>
        <w:tc>
          <w:tcPr>
            <w:tcW w:w="333" w:type="pct"/>
          </w:tcPr>
          <w:p w14:paraId="5C570B2F" w14:textId="045A5065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254FED1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61C04B40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5B49B90E" w14:textId="77777777" w:rsidR="005207B7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7998">
              <w:rPr>
                <w:rFonts w:ascii="Arial" w:hAnsi="Arial" w:cs="Arial"/>
                <w:sz w:val="22"/>
                <w:szCs w:val="22"/>
              </w:rPr>
              <w:t>SITE CONDITION REPORT KARSCR01</w:t>
            </w:r>
          </w:p>
          <w:p w14:paraId="2913C05A" w14:textId="1FA11F9E" w:rsidR="00027998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7998">
              <w:rPr>
                <w:rFonts w:ascii="Arial" w:hAnsi="Arial" w:cs="Arial"/>
                <w:sz w:val="22"/>
                <w:szCs w:val="22"/>
              </w:rPr>
              <w:t>SITE CONDITION REPORT</w:t>
            </w:r>
          </w:p>
        </w:tc>
      </w:tr>
      <w:tr w:rsidR="005207B7" w:rsidRPr="00EF0974" w14:paraId="1F2B1234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</w:tcBorders>
          </w:tcPr>
          <w:p w14:paraId="6D238C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903" w:type="pct"/>
          </w:tcPr>
          <w:p w14:paraId="07C6A034" w14:textId="77777777" w:rsidR="005207B7" w:rsidRPr="00EF0974" w:rsidRDefault="004E3C50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N</w:t>
            </w:r>
            <w:r w:rsidR="005207B7" w:rsidRPr="00EF0974">
              <w:rPr>
                <w:rFonts w:ascii="Arial" w:hAnsi="Arial" w:cs="Arial"/>
                <w:sz w:val="22"/>
                <w:szCs w:val="22"/>
              </w:rPr>
              <w:t xml:space="preserve">on-technical summary provided? </w:t>
            </w:r>
          </w:p>
        </w:tc>
        <w:tc>
          <w:tcPr>
            <w:tcW w:w="333" w:type="pct"/>
          </w:tcPr>
          <w:p w14:paraId="69FCA15C" w14:textId="17CAF4C8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1BC748A6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473AD64E" w14:textId="77777777" w:rsidR="005207B7" w:rsidRPr="00EF0974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  <w:tcBorders>
              <w:right w:val="single" w:sz="4" w:space="0" w:color="auto"/>
            </w:tcBorders>
          </w:tcPr>
          <w:p w14:paraId="373C4B8C" w14:textId="0D28D83F" w:rsidR="005207B7" w:rsidRPr="00EF0974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7998">
              <w:rPr>
                <w:rFonts w:ascii="Arial" w:hAnsi="Arial" w:cs="Arial"/>
                <w:sz w:val="22"/>
                <w:szCs w:val="22"/>
              </w:rPr>
              <w:t>PROCEDURE SUMMARY KARSP01</w:t>
            </w:r>
          </w:p>
        </w:tc>
      </w:tr>
      <w:tr w:rsidR="005207B7" w:rsidRPr="00EF0974" w14:paraId="491CCF63" w14:textId="77777777" w:rsidTr="00BD0592">
        <w:trPr>
          <w:cantSplit/>
          <w:trHeight w:val="20"/>
        </w:trPr>
        <w:tc>
          <w:tcPr>
            <w:tcW w:w="448" w:type="pct"/>
            <w:tcBorders>
              <w:left w:val="single" w:sz="4" w:space="0" w:color="auto"/>
              <w:bottom w:val="single" w:sz="4" w:space="0" w:color="auto"/>
            </w:tcBorders>
          </w:tcPr>
          <w:p w14:paraId="52660E49" w14:textId="77777777" w:rsidR="005207B7" w:rsidRPr="00027998" w:rsidRDefault="004E3C50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6</w:t>
            </w:r>
          </w:p>
        </w:tc>
        <w:tc>
          <w:tcPr>
            <w:tcW w:w="2903" w:type="pct"/>
            <w:tcBorders>
              <w:bottom w:val="single" w:sz="4" w:space="0" w:color="auto"/>
            </w:tcBorders>
          </w:tcPr>
          <w:p w14:paraId="303EE59B" w14:textId="7A85C468" w:rsidR="00DE6891" w:rsidRPr="00027998" w:rsidRDefault="004E3C50" w:rsidP="0002799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sz w:val="22"/>
                <w:szCs w:val="22"/>
                <w:highlight w:val="yellow"/>
              </w:rPr>
              <w:t>Risk assessment provided?</w:t>
            </w:r>
          </w:p>
        </w:tc>
        <w:tc>
          <w:tcPr>
            <w:tcW w:w="333" w:type="pct"/>
            <w:tcBorders>
              <w:bottom w:val="single" w:sz="4" w:space="0" w:color="auto"/>
            </w:tcBorders>
          </w:tcPr>
          <w:p w14:paraId="77FB320A" w14:textId="68C0218D" w:rsidR="005207B7" w:rsidRPr="00027998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  <w:tcBorders>
              <w:bottom w:val="single" w:sz="4" w:space="0" w:color="auto"/>
            </w:tcBorders>
          </w:tcPr>
          <w:p w14:paraId="7ABB9574" w14:textId="77777777" w:rsidR="005207B7" w:rsidRPr="00027998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6" w:type="pct"/>
            <w:tcBorders>
              <w:bottom w:val="single" w:sz="4" w:space="0" w:color="auto"/>
            </w:tcBorders>
          </w:tcPr>
          <w:p w14:paraId="09616BAB" w14:textId="77777777" w:rsidR="005207B7" w:rsidRPr="00027998" w:rsidRDefault="005207B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bottom w:val="single" w:sz="4" w:space="0" w:color="auto"/>
              <w:right w:val="single" w:sz="4" w:space="0" w:color="auto"/>
            </w:tcBorders>
          </w:tcPr>
          <w:p w14:paraId="6140FF72" w14:textId="77777777" w:rsidR="00027998" w:rsidRPr="00027998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sz w:val="22"/>
                <w:szCs w:val="22"/>
                <w:highlight w:val="yellow"/>
              </w:rPr>
              <w:t xml:space="preserve">ENVIROMENTAL RISK ASSESSMENT FORM KAR ERAF01 </w:t>
            </w:r>
          </w:p>
          <w:p w14:paraId="011769A4" w14:textId="77777777" w:rsidR="00027998" w:rsidRPr="00027998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14:paraId="796C4194" w14:textId="4EB10674" w:rsidR="005207B7" w:rsidRPr="00027998" w:rsidRDefault="00027998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sz w:val="22"/>
                <w:szCs w:val="22"/>
                <w:highlight w:val="yellow"/>
              </w:rPr>
              <w:t>But doesn’t address any specific receptors</w:t>
            </w:r>
          </w:p>
        </w:tc>
      </w:tr>
      <w:tr w:rsidR="005207B7" w:rsidRPr="00EF0974" w14:paraId="3FF76543" w14:textId="77777777" w:rsidTr="00BD0592">
        <w:trPr>
          <w:cantSplit/>
          <w:trHeight w:val="20"/>
        </w:trPr>
        <w:tc>
          <w:tcPr>
            <w:tcW w:w="4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4CF648" w14:textId="77777777" w:rsidR="005207B7" w:rsidRPr="0002799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903" w:type="pct"/>
            <w:tcBorders>
              <w:top w:val="single" w:sz="4" w:space="0" w:color="auto"/>
              <w:bottom w:val="single" w:sz="4" w:space="0" w:color="auto"/>
            </w:tcBorders>
          </w:tcPr>
          <w:p w14:paraId="598B3F5B" w14:textId="77777777" w:rsidR="005207B7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Part B2 and each associated document complete and acceptable?</w:t>
            </w:r>
          </w:p>
          <w:p w14:paraId="009D7142" w14:textId="77777777" w:rsidR="00926F52" w:rsidRDefault="00926F5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  <w:p w14:paraId="309128E2" w14:textId="50737E90" w:rsidR="00926F52" w:rsidRPr="00027998" w:rsidRDefault="00926F5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RISK ASSESSMENT</w:t>
            </w:r>
          </w:p>
        </w:tc>
        <w:tc>
          <w:tcPr>
            <w:tcW w:w="333" w:type="pct"/>
            <w:tcBorders>
              <w:top w:val="single" w:sz="4" w:space="0" w:color="auto"/>
              <w:bottom w:val="single" w:sz="4" w:space="0" w:color="auto"/>
            </w:tcBorders>
          </w:tcPr>
          <w:p w14:paraId="4BDA4257" w14:textId="77777777" w:rsidR="005207B7" w:rsidRPr="0002799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  <w:tcBorders>
              <w:top w:val="single" w:sz="4" w:space="0" w:color="auto"/>
              <w:bottom w:val="single" w:sz="4" w:space="0" w:color="auto"/>
            </w:tcBorders>
          </w:tcPr>
          <w:p w14:paraId="0F2FCE16" w14:textId="78516196" w:rsidR="005207B7" w:rsidRPr="00027998" w:rsidRDefault="00027998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027998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26" w:type="pct"/>
            <w:tcBorders>
              <w:top w:val="single" w:sz="4" w:space="0" w:color="auto"/>
              <w:bottom w:val="single" w:sz="4" w:space="0" w:color="auto"/>
            </w:tcBorders>
          </w:tcPr>
          <w:p w14:paraId="3801EA99" w14:textId="77777777" w:rsidR="005207B7" w:rsidRPr="0002799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1C9CC" w14:textId="77777777" w:rsidR="005207B7" w:rsidRPr="00027998" w:rsidRDefault="005207B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</w:tr>
    </w:tbl>
    <w:p w14:paraId="10F48021" w14:textId="77777777" w:rsidR="00673FFF" w:rsidRPr="00EF0974" w:rsidRDefault="00673FFF" w:rsidP="00BD0592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0EE41BBA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</w:rPr>
      </w:pPr>
      <w:r w:rsidRPr="00EF0974">
        <w:rPr>
          <w:rFonts w:ascii="Arial" w:hAnsi="Arial"/>
          <w:b/>
        </w:rPr>
        <w:t>Application form Part B4 – new bespoke waste operation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721"/>
        <w:gridCol w:w="5091"/>
        <w:gridCol w:w="608"/>
        <w:gridCol w:w="510"/>
        <w:gridCol w:w="595"/>
        <w:gridCol w:w="1366"/>
      </w:tblGrid>
      <w:tr w:rsidR="008144C1" w:rsidRPr="00EF0974" w14:paraId="26C1292A" w14:textId="77777777" w:rsidTr="00A05125">
        <w:trPr>
          <w:cantSplit/>
          <w:trHeight w:val="20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</w:tcBorders>
            <w:shd w:val="clear" w:color="auto" w:fill="FFFF99"/>
          </w:tcPr>
          <w:p w14:paraId="600868B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66" w:type="pct"/>
            <w:tcBorders>
              <w:top w:val="single" w:sz="4" w:space="0" w:color="auto"/>
            </w:tcBorders>
            <w:shd w:val="clear" w:color="auto" w:fill="FFFF99"/>
          </w:tcPr>
          <w:p w14:paraId="3DA60C8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</w:tcBorders>
            <w:shd w:val="clear" w:color="auto" w:fill="FFFF99"/>
          </w:tcPr>
          <w:p w14:paraId="263B349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</w:tcBorders>
            <w:shd w:val="clear" w:color="auto" w:fill="FFFF99"/>
          </w:tcPr>
          <w:p w14:paraId="485C67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</w:tcBorders>
            <w:shd w:val="clear" w:color="auto" w:fill="FFFF99"/>
          </w:tcPr>
          <w:p w14:paraId="1C0A0E5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61" w:type="pct"/>
            <w:tcBorders>
              <w:top w:val="single" w:sz="4" w:space="0" w:color="auto"/>
              <w:right w:val="single" w:sz="4" w:space="0" w:color="auto"/>
            </w:tcBorders>
            <w:shd w:val="clear" w:color="auto" w:fill="FFFF99"/>
          </w:tcPr>
          <w:p w14:paraId="48D4CCC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8144C1" w:rsidRPr="00EF0974" w14:paraId="195BA966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5B550A8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1a</w:t>
            </w:r>
          </w:p>
        </w:tc>
        <w:tc>
          <w:tcPr>
            <w:tcW w:w="2866" w:type="pct"/>
          </w:tcPr>
          <w:p w14:paraId="688271F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One table for each waste operation? All sections </w:t>
            </w:r>
            <w:proofErr w:type="gram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completed</w:t>
            </w:r>
            <w:proofErr w:type="gram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document provided if needed?</w:t>
            </w:r>
          </w:p>
        </w:tc>
        <w:tc>
          <w:tcPr>
            <w:tcW w:w="342" w:type="pct"/>
          </w:tcPr>
          <w:p w14:paraId="6F5B6AD8" w14:textId="4D0AE203" w:rsidR="008144C1" w:rsidRPr="00EF0974" w:rsidRDefault="0002799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11ED74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736A8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46E9FB5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45F6AFEF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6C7E66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1b</w:t>
            </w:r>
          </w:p>
        </w:tc>
        <w:tc>
          <w:tcPr>
            <w:tcW w:w="2866" w:type="pct"/>
          </w:tcPr>
          <w:p w14:paraId="482B47A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Waste types listed?</w:t>
            </w:r>
          </w:p>
        </w:tc>
        <w:tc>
          <w:tcPr>
            <w:tcW w:w="342" w:type="pct"/>
          </w:tcPr>
          <w:p w14:paraId="3F696BA0" w14:textId="18BB5F3B" w:rsidR="008144C1" w:rsidRPr="00EF0974" w:rsidRDefault="0002799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A52A04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EDCBF9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55AF6D08" w14:textId="15EACDAA" w:rsidR="008144C1" w:rsidRPr="00EF0974" w:rsidRDefault="00027998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27998">
              <w:rPr>
                <w:rFonts w:ascii="Arial" w:hAnsi="Arial" w:cs="Arial"/>
                <w:sz w:val="22"/>
                <w:szCs w:val="22"/>
              </w:rPr>
              <w:t>WASTE TYPES KAR01</w:t>
            </w:r>
          </w:p>
        </w:tc>
      </w:tr>
      <w:tr w:rsidR="008144C1" w:rsidRPr="00EF0974" w14:paraId="3DEB2538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23C850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lastRenderedPageBreak/>
              <w:t>1c1</w:t>
            </w:r>
          </w:p>
        </w:tc>
        <w:tc>
          <w:tcPr>
            <w:tcW w:w="2866" w:type="pct"/>
          </w:tcPr>
          <w:p w14:paraId="56C3F3F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Deposit for recovery</w:t>
            </w:r>
          </w:p>
          <w:p w14:paraId="36734BE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0033E2D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191361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AD57CE8" w14:textId="7F414C75" w:rsidR="008144C1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0B25A30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0F7AE25B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00FFB69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1c2</w:t>
            </w:r>
          </w:p>
        </w:tc>
        <w:tc>
          <w:tcPr>
            <w:tcW w:w="2866" w:type="pct"/>
          </w:tcPr>
          <w:p w14:paraId="6D0D02F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2736BEF4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A486F2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DC32AF" w14:textId="071F1ECA" w:rsidR="008144C1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65913A6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B89EC2D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784A7B7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1c3</w:t>
            </w:r>
          </w:p>
        </w:tc>
        <w:tc>
          <w:tcPr>
            <w:tcW w:w="2866" w:type="pct"/>
          </w:tcPr>
          <w:p w14:paraId="5C6FB68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44BB717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FD33E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BC216B" w14:textId="4FECEFA4" w:rsidR="008144C1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755AE82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89B8565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35364E7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1c4</w:t>
            </w:r>
          </w:p>
        </w:tc>
        <w:tc>
          <w:tcPr>
            <w:tcW w:w="2866" w:type="pct"/>
          </w:tcPr>
          <w:p w14:paraId="7F6E10E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3C8CA6D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AEA913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3D149B7" w14:textId="4FB252A0" w:rsidR="008144C1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5F05B27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05125" w:rsidRPr="00EF0974" w14:paraId="70D9957D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01596690" w14:textId="77777777" w:rsidR="00A05125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4591" w:type="pct"/>
            <w:gridSpan w:val="5"/>
            <w:tcBorders>
              <w:right w:val="single" w:sz="4" w:space="0" w:color="auto"/>
            </w:tcBorders>
            <w:shd w:val="clear" w:color="auto" w:fill="auto"/>
          </w:tcPr>
          <w:p w14:paraId="544BC74D" w14:textId="77777777" w:rsidR="00A05125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Emissions to air, water and land</w:t>
            </w:r>
          </w:p>
          <w:p w14:paraId="5A47000B" w14:textId="7A29C1C4" w:rsidR="00A05125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Table 2 completed for each activity listed in Table 1a?</w:t>
            </w:r>
          </w:p>
        </w:tc>
      </w:tr>
      <w:tr w:rsidR="00B60C7A" w:rsidRPr="00EF0974" w14:paraId="70532DA4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6648C10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10227461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air</w:t>
            </w:r>
          </w:p>
        </w:tc>
        <w:tc>
          <w:tcPr>
            <w:tcW w:w="342" w:type="pct"/>
          </w:tcPr>
          <w:p w14:paraId="14D75541" w14:textId="616E48D5" w:rsidR="00B60C7A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3EE51F1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8CA4E4A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542A2826" w14:textId="27D797F9" w:rsidR="00B60C7A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A05125">
              <w:rPr>
                <w:rFonts w:ascii="Arial" w:hAnsi="Arial" w:cs="Arial"/>
                <w:sz w:val="22"/>
                <w:szCs w:val="22"/>
              </w:rPr>
              <w:t>Monitoring Emissions KARAPP01</w:t>
            </w:r>
          </w:p>
        </w:tc>
      </w:tr>
      <w:tr w:rsidR="00B60C7A" w:rsidRPr="00EF0974" w14:paraId="7B3A9331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420AE5BD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  <w:p w14:paraId="371C528F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54981C0D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water (other than sewers)</w:t>
            </w:r>
          </w:p>
        </w:tc>
        <w:tc>
          <w:tcPr>
            <w:tcW w:w="342" w:type="pct"/>
          </w:tcPr>
          <w:p w14:paraId="6A79125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1C1517F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0605053" w14:textId="10ADACCA" w:rsidR="00B60C7A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79F65C2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0F36B85E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112DBA36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224D6364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sewers, effluent treatment plants or other transfer off site</w:t>
            </w:r>
          </w:p>
        </w:tc>
        <w:tc>
          <w:tcPr>
            <w:tcW w:w="342" w:type="pct"/>
          </w:tcPr>
          <w:p w14:paraId="0DEAA888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E501B88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23D1E19" w14:textId="4F497754" w:rsidR="00B60C7A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5DB8A24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60C7A" w:rsidRPr="00EF0974" w14:paraId="297D676C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414BAC90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0F27F5EB" w14:textId="77777777" w:rsidR="00B60C7A" w:rsidRPr="00EF0974" w:rsidRDefault="00B60C7A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Point source emission to land</w:t>
            </w:r>
          </w:p>
        </w:tc>
        <w:tc>
          <w:tcPr>
            <w:tcW w:w="342" w:type="pct"/>
          </w:tcPr>
          <w:p w14:paraId="0B11F78A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B522154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8D57633" w14:textId="27BB747A" w:rsidR="00B60C7A" w:rsidRPr="00EF0974" w:rsidRDefault="00A05125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20243E79" w14:textId="77777777" w:rsidR="00B60C7A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8BC0235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4AF56E4E" w14:textId="77777777" w:rsidR="008144C1" w:rsidRPr="00EF0974" w:rsidRDefault="00B60C7A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3a</w:t>
            </w:r>
          </w:p>
        </w:tc>
        <w:tc>
          <w:tcPr>
            <w:tcW w:w="2866" w:type="pct"/>
            <w:shd w:val="clear" w:color="auto" w:fill="auto"/>
          </w:tcPr>
          <w:p w14:paraId="4495788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Technical standards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</w:t>
            </w:r>
            <w:r w:rsidR="00B60C7A" w:rsidRPr="00EF0974">
              <w:rPr>
                <w:rFonts w:ascii="Arial" w:hAnsi="Arial" w:cs="Arial"/>
                <w:color w:val="000000"/>
                <w:sz w:val="22"/>
                <w:szCs w:val="22"/>
              </w:rPr>
              <w:t>activity listed in Table 1a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?</w:t>
            </w:r>
          </w:p>
        </w:tc>
        <w:tc>
          <w:tcPr>
            <w:tcW w:w="342" w:type="pct"/>
          </w:tcPr>
          <w:p w14:paraId="353DDD36" w14:textId="4971DD47" w:rsidR="008144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15C385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9EAEFC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74FE3ECC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30C8D208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3FAD8CE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0002ADF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a document been provided if needed?</w:t>
            </w:r>
          </w:p>
        </w:tc>
        <w:tc>
          <w:tcPr>
            <w:tcW w:w="342" w:type="pct"/>
          </w:tcPr>
          <w:p w14:paraId="01D7C95A" w14:textId="64DE911C" w:rsidR="008144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E542A2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DE22B8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38ABC59C" w14:textId="748D1EAC" w:rsidR="008144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315C1">
              <w:rPr>
                <w:rFonts w:ascii="Arial" w:hAnsi="Arial" w:cs="Arial"/>
                <w:sz w:val="22"/>
                <w:szCs w:val="22"/>
              </w:rPr>
              <w:t>Monitoring Emissions KARAPP01</w:t>
            </w:r>
          </w:p>
        </w:tc>
      </w:tr>
      <w:tr w:rsidR="008144C1" w:rsidRPr="00EF0974" w14:paraId="100CF056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232E4703" w14:textId="77777777" w:rsidR="008144C1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3b</w:t>
            </w:r>
          </w:p>
        </w:tc>
        <w:tc>
          <w:tcPr>
            <w:tcW w:w="2866" w:type="pct"/>
            <w:shd w:val="clear" w:color="auto" w:fill="auto"/>
          </w:tcPr>
          <w:p w14:paraId="41670A3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General requirements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info complete for each activity listed? (see below)</w:t>
            </w:r>
          </w:p>
        </w:tc>
        <w:tc>
          <w:tcPr>
            <w:tcW w:w="342" w:type="pct"/>
          </w:tcPr>
          <w:p w14:paraId="28FFCEC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8AD5ABF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D7F4E2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07E5A58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9A24B89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5B6CCC1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77DF4933" w14:textId="77777777" w:rsidR="008144C1" w:rsidRPr="00EF0974" w:rsidRDefault="008144C1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‘</w:t>
            </w:r>
            <w:r w:rsidR="009D3399" w:rsidRPr="00EF0974">
              <w:rPr>
                <w:rFonts w:ascii="Arial" w:hAnsi="Arial" w:cs="Arial"/>
                <w:color w:val="000000"/>
                <w:sz w:val="22"/>
                <w:szCs w:val="22"/>
              </w:rPr>
              <w:t>Fugitive</w:t>
            </w: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emissions’ management plan required?</w:t>
            </w:r>
          </w:p>
        </w:tc>
        <w:tc>
          <w:tcPr>
            <w:tcW w:w="342" w:type="pct"/>
          </w:tcPr>
          <w:p w14:paraId="4C083378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1AB6BD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856055B" w14:textId="3042BB2B" w:rsidR="008144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77184880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2972F3D9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6238BC7B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35A3A24F" w14:textId="77777777" w:rsidR="008144C1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Odour</w:t>
            </w:r>
            <w:r w:rsidR="008144C1"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management plan required?</w:t>
            </w:r>
          </w:p>
        </w:tc>
        <w:tc>
          <w:tcPr>
            <w:tcW w:w="342" w:type="pct"/>
          </w:tcPr>
          <w:p w14:paraId="6196928E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88133F7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B37787" w14:textId="0B133A50" w:rsidR="008144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62FD45FD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7E6C343D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3A0185C1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6775003F" w14:textId="77777777" w:rsidR="008144C1" w:rsidRPr="00B315C1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bookmarkStart w:id="2" w:name="_Hlk8659081"/>
            <w:r w:rsidRPr="00B315C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Noise</w:t>
            </w:r>
            <w:r w:rsidR="008144C1" w:rsidRPr="00B315C1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 xml:space="preserve"> and vibration management plan required?</w:t>
            </w:r>
            <w:bookmarkEnd w:id="2"/>
          </w:p>
        </w:tc>
        <w:tc>
          <w:tcPr>
            <w:tcW w:w="342" w:type="pct"/>
          </w:tcPr>
          <w:p w14:paraId="0E976780" w14:textId="7BB0D2CB" w:rsidR="008144C1" w:rsidRPr="00B315C1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B315C1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616A6194" w14:textId="77777777" w:rsidR="008144C1" w:rsidRPr="00B315C1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492E60ED" w14:textId="77777777" w:rsidR="008144C1" w:rsidRPr="00B315C1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13494F19" w14:textId="02959577" w:rsidR="008144C1" w:rsidRPr="00B315C1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bookmarkStart w:id="3" w:name="_Hlk8659090"/>
            <w:r w:rsidRPr="00B315C1">
              <w:rPr>
                <w:rFonts w:ascii="Arial" w:hAnsi="Arial" w:cs="Arial"/>
                <w:sz w:val="22"/>
                <w:szCs w:val="22"/>
                <w:highlight w:val="yellow"/>
              </w:rPr>
              <w:t>KARNVP01</w:t>
            </w:r>
            <w:bookmarkEnd w:id="3"/>
            <w:r w:rsidR="00A7199F">
              <w:rPr>
                <w:rFonts w:ascii="Arial" w:hAnsi="Arial" w:cs="Arial"/>
                <w:sz w:val="22"/>
                <w:szCs w:val="22"/>
                <w:highlight w:val="yellow"/>
              </w:rPr>
              <w:t xml:space="preserve"> referenced but not provided</w:t>
            </w:r>
          </w:p>
        </w:tc>
      </w:tr>
      <w:tr w:rsidR="007A47E0" w:rsidRPr="00EF0974" w14:paraId="3DF9B7C5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181D1747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2866" w:type="pct"/>
            <w:shd w:val="clear" w:color="auto" w:fill="auto"/>
          </w:tcPr>
          <w:p w14:paraId="2F12AFDF" w14:textId="77777777" w:rsidR="007A47E0" w:rsidRPr="00EF0974" w:rsidRDefault="007A47E0" w:rsidP="007A47E0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Fire prevention and mitigation plan required?</w:t>
            </w:r>
          </w:p>
        </w:tc>
        <w:tc>
          <w:tcPr>
            <w:tcW w:w="342" w:type="pct"/>
          </w:tcPr>
          <w:p w14:paraId="7AF1D6E0" w14:textId="4993BDBE" w:rsidR="007A47E0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2ACD398D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E259889" w14:textId="77777777" w:rsidR="007A47E0" w:rsidRPr="00EF0974" w:rsidRDefault="007A47E0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5CA89822" w14:textId="77777777" w:rsidR="007A47E0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315C1">
              <w:rPr>
                <w:rFonts w:ascii="Arial" w:hAnsi="Arial" w:cs="Arial"/>
                <w:sz w:val="22"/>
                <w:szCs w:val="22"/>
              </w:rPr>
              <w:t>Fire Prevention and Mitigation Plan KARFP01</w:t>
            </w:r>
          </w:p>
          <w:p w14:paraId="23599018" w14:textId="4284F011" w:rsidR="00B315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315C1">
              <w:rPr>
                <w:rFonts w:ascii="Arial" w:hAnsi="Arial" w:cs="Arial"/>
                <w:sz w:val="22"/>
                <w:szCs w:val="22"/>
              </w:rPr>
              <w:t>Fire Evacuation Plan KARFEP1</w:t>
            </w:r>
          </w:p>
        </w:tc>
      </w:tr>
      <w:tr w:rsidR="009D3399" w:rsidRPr="00EF0974" w14:paraId="09D44050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300BCC3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lastRenderedPageBreak/>
              <w:t>3c</w:t>
            </w:r>
          </w:p>
        </w:tc>
        <w:tc>
          <w:tcPr>
            <w:tcW w:w="2866" w:type="pct"/>
            <w:shd w:val="clear" w:color="auto" w:fill="auto"/>
          </w:tcPr>
          <w:p w14:paraId="4FA751E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Specific Sectors</w:t>
            </w:r>
          </w:p>
          <w:p w14:paraId="60FDA331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If the application is for:</w:t>
            </w:r>
          </w:p>
          <w:p w14:paraId="7D6A894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clinical waste;</w:t>
            </w:r>
          </w:p>
          <w:p w14:paraId="7B2274DC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and non-</w:t>
            </w:r>
            <w:proofErr w:type="spellStart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haz</w:t>
            </w:r>
            <w:proofErr w:type="spellEnd"/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 recovery and disposal;</w:t>
            </w:r>
          </w:p>
          <w:p w14:paraId="73EA221E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 xml:space="preserve">CLO to land; or </w:t>
            </w:r>
          </w:p>
          <w:p w14:paraId="782BBF06" w14:textId="77777777" w:rsidR="009D3399" w:rsidRPr="00EF0974" w:rsidRDefault="009D3399" w:rsidP="00DF64F8">
            <w:pPr>
              <w:numPr>
                <w:ilvl w:val="0"/>
                <w:numId w:val="7"/>
              </w:num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Inert landfill</w:t>
            </w:r>
          </w:p>
          <w:p w14:paraId="414C3933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Has the relevant appendix been completed?</w:t>
            </w:r>
          </w:p>
        </w:tc>
        <w:tc>
          <w:tcPr>
            <w:tcW w:w="342" w:type="pct"/>
          </w:tcPr>
          <w:p w14:paraId="243B2249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B9F0C4F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FA7F89B" w14:textId="00FA8636" w:rsidR="009D3399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19F93E35" w14:textId="77777777" w:rsidR="009D3399" w:rsidRPr="00EF0974" w:rsidRDefault="009D3399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51F0577D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</w:tcBorders>
          </w:tcPr>
          <w:p w14:paraId="2EB3F45C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4a</w:t>
            </w:r>
          </w:p>
        </w:tc>
        <w:tc>
          <w:tcPr>
            <w:tcW w:w="2866" w:type="pct"/>
            <w:shd w:val="clear" w:color="auto" w:fill="auto"/>
          </w:tcPr>
          <w:p w14:paraId="48B2493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Measures for monitoring document provided?</w:t>
            </w:r>
          </w:p>
        </w:tc>
        <w:tc>
          <w:tcPr>
            <w:tcW w:w="342" w:type="pct"/>
          </w:tcPr>
          <w:p w14:paraId="7AAF63A5" w14:textId="09E6BD56" w:rsidR="008144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58EB8A3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4E1D42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61" w:type="pct"/>
            <w:tcBorders>
              <w:right w:val="single" w:sz="4" w:space="0" w:color="auto"/>
            </w:tcBorders>
          </w:tcPr>
          <w:p w14:paraId="32C530DD" w14:textId="5EEDC2D9" w:rsidR="008144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315C1">
              <w:rPr>
                <w:rFonts w:ascii="Arial" w:hAnsi="Arial" w:cs="Arial"/>
                <w:sz w:val="22"/>
                <w:szCs w:val="22"/>
              </w:rPr>
              <w:t>Monitoring Emissions KARAPP01</w:t>
            </w:r>
          </w:p>
        </w:tc>
      </w:tr>
      <w:tr w:rsidR="008144C1" w:rsidRPr="00EF0974" w14:paraId="40A7F96E" w14:textId="77777777" w:rsidTr="00A05125">
        <w:trPr>
          <w:cantSplit/>
          <w:trHeight w:val="20"/>
        </w:trPr>
        <w:tc>
          <w:tcPr>
            <w:tcW w:w="409" w:type="pct"/>
            <w:tcBorders>
              <w:left w:val="single" w:sz="4" w:space="0" w:color="auto"/>
              <w:bottom w:val="single" w:sz="4" w:space="0" w:color="auto"/>
            </w:tcBorders>
          </w:tcPr>
          <w:p w14:paraId="0C594203" w14:textId="77777777" w:rsidR="008144C1" w:rsidRPr="00EF0974" w:rsidRDefault="001745F3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4b</w:t>
            </w:r>
          </w:p>
        </w:tc>
        <w:tc>
          <w:tcPr>
            <w:tcW w:w="2866" w:type="pct"/>
            <w:tcBorders>
              <w:bottom w:val="single" w:sz="4" w:space="0" w:color="auto"/>
            </w:tcBorders>
            <w:shd w:val="clear" w:color="auto" w:fill="auto"/>
          </w:tcPr>
          <w:p w14:paraId="57461A45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color w:val="000000"/>
                <w:sz w:val="22"/>
                <w:szCs w:val="22"/>
              </w:rPr>
              <w:t>Point source emissions to air only.</w:t>
            </w:r>
          </w:p>
          <w:p w14:paraId="376AB73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EF0974">
              <w:rPr>
                <w:rFonts w:ascii="Arial" w:hAnsi="Arial" w:cs="Arial"/>
                <w:color w:val="000000"/>
                <w:sz w:val="22"/>
                <w:szCs w:val="22"/>
              </w:rPr>
              <w:t>Assessment provided?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4036CE9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6275D566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D889114" w14:textId="611AF6A5" w:rsidR="008144C1" w:rsidRPr="00EF0974" w:rsidRDefault="00B315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61" w:type="pct"/>
            <w:tcBorders>
              <w:bottom w:val="single" w:sz="4" w:space="0" w:color="auto"/>
              <w:right w:val="single" w:sz="4" w:space="0" w:color="auto"/>
            </w:tcBorders>
          </w:tcPr>
          <w:p w14:paraId="5B32A31A" w14:textId="77777777" w:rsidR="008144C1" w:rsidRPr="00EF0974" w:rsidRDefault="008144C1" w:rsidP="00DF64F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144C1" w:rsidRPr="00EF0974" w14:paraId="22CA472B" w14:textId="77777777" w:rsidTr="00A05125">
        <w:trPr>
          <w:cantSplit/>
          <w:trHeight w:val="20"/>
        </w:trPr>
        <w:tc>
          <w:tcPr>
            <w:tcW w:w="4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718DAC3" w14:textId="77777777" w:rsidR="008144C1" w:rsidRPr="00B315C1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</w:tc>
        <w:tc>
          <w:tcPr>
            <w:tcW w:w="2866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1EF0B5C9" w14:textId="77777777" w:rsidR="008144C1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B315C1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Is all information required in Part B4 complete and each associated document acceptable?</w:t>
            </w:r>
          </w:p>
          <w:p w14:paraId="563A7A5A" w14:textId="77777777" w:rsidR="00A7199F" w:rsidRDefault="00A7199F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</w:p>
          <w:p w14:paraId="5F8D3099" w14:textId="531AD9E5" w:rsidR="00A7199F" w:rsidRPr="00A7199F" w:rsidRDefault="00A7199F" w:rsidP="00DF64F8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A7199F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NOISE AND VIBRATION MANAGEMENT PLAN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auto"/>
            </w:tcBorders>
          </w:tcPr>
          <w:p w14:paraId="468E3B8B" w14:textId="77777777" w:rsidR="008144C1" w:rsidRPr="00B315C1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auto"/>
            </w:tcBorders>
          </w:tcPr>
          <w:p w14:paraId="598F14CB" w14:textId="62750735" w:rsidR="008144C1" w:rsidRPr="00B315C1" w:rsidRDefault="00B315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B315C1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auto"/>
            </w:tcBorders>
          </w:tcPr>
          <w:p w14:paraId="611D8CA8" w14:textId="77777777" w:rsidR="008144C1" w:rsidRPr="00B315C1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61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9EBDD" w14:textId="77777777" w:rsidR="008144C1" w:rsidRPr="00B315C1" w:rsidRDefault="008144C1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</w:tr>
    </w:tbl>
    <w:p w14:paraId="4518F3D8" w14:textId="77777777" w:rsidR="0093763B" w:rsidRPr="00EF0974" w:rsidRDefault="0093763B" w:rsidP="00BD0592">
      <w:pPr>
        <w:spacing w:before="60" w:after="60" w:line="270" w:lineRule="exact"/>
        <w:rPr>
          <w:rFonts w:ascii="Arial" w:hAnsi="Arial"/>
          <w:b/>
          <w:color w:val="808000"/>
          <w:sz w:val="22"/>
          <w:szCs w:val="22"/>
        </w:rPr>
      </w:pPr>
    </w:p>
    <w:p w14:paraId="717A0F5A" w14:textId="5EFB0482" w:rsidR="00796948" w:rsidRPr="00EF0974" w:rsidRDefault="00796948" w:rsidP="00BD0592">
      <w:pPr>
        <w:spacing w:before="60" w:after="60" w:line="270" w:lineRule="exact"/>
        <w:rPr>
          <w:rFonts w:ascii="Arial" w:hAnsi="Arial"/>
          <w:b/>
          <w:color w:val="FF00FF"/>
        </w:rPr>
      </w:pPr>
      <w:bookmarkStart w:id="4" w:name="_Hlk8659144"/>
      <w:r w:rsidRPr="00EF0974">
        <w:rPr>
          <w:rFonts w:ascii="Arial" w:hAnsi="Arial"/>
          <w:b/>
        </w:rPr>
        <w:t xml:space="preserve">Appendix </w:t>
      </w:r>
      <w:r w:rsidR="00492AFA" w:rsidRPr="00EF0974">
        <w:rPr>
          <w:rFonts w:ascii="Arial" w:hAnsi="Arial"/>
          <w:b/>
        </w:rPr>
        <w:t>2</w:t>
      </w:r>
      <w:r w:rsidRPr="00EF0974">
        <w:rPr>
          <w:rFonts w:ascii="Arial" w:hAnsi="Arial"/>
          <w:b/>
        </w:rPr>
        <w:t xml:space="preserve"> </w:t>
      </w:r>
      <w:r w:rsidR="00492AFA" w:rsidRPr="00EF0974">
        <w:rPr>
          <w:rFonts w:ascii="Arial" w:hAnsi="Arial"/>
          <w:b/>
        </w:rPr>
        <w:t>Hazardous waste for recovery and disposal</w:t>
      </w:r>
      <w:r w:rsidRPr="00EF0974">
        <w:rPr>
          <w:rFonts w:ascii="Arial" w:hAnsi="Arial"/>
          <w:b/>
          <w:color w:val="808000"/>
        </w:rPr>
        <w:t xml:space="preserve">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522"/>
        <w:gridCol w:w="4887"/>
        <w:gridCol w:w="608"/>
        <w:gridCol w:w="510"/>
        <w:gridCol w:w="595"/>
        <w:gridCol w:w="1769"/>
      </w:tblGrid>
      <w:tr w:rsidR="00796948" w:rsidRPr="00054F8D" w14:paraId="05386502" w14:textId="77777777" w:rsidTr="00DF64F8">
        <w:trPr>
          <w:cantSplit/>
          <w:trHeight w:val="20"/>
        </w:trPr>
        <w:tc>
          <w:tcPr>
            <w:tcW w:w="448" w:type="pct"/>
            <w:shd w:val="clear" w:color="auto" w:fill="FFFF99"/>
          </w:tcPr>
          <w:bookmarkEnd w:id="4"/>
          <w:p w14:paraId="72ABDF69" w14:textId="77777777" w:rsidR="00796948" w:rsidRPr="00054F8D" w:rsidRDefault="00796948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903" w:type="pct"/>
            <w:shd w:val="clear" w:color="auto" w:fill="FFFF99"/>
          </w:tcPr>
          <w:p w14:paraId="46A6B8C1" w14:textId="77777777" w:rsidR="00796948" w:rsidRPr="00054F8D" w:rsidRDefault="00796948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3" w:type="pct"/>
            <w:shd w:val="clear" w:color="auto" w:fill="FFFF99"/>
          </w:tcPr>
          <w:p w14:paraId="050A9677" w14:textId="77777777" w:rsidR="00796948" w:rsidRPr="00054F8D" w:rsidRDefault="00796948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0" w:type="pct"/>
            <w:shd w:val="clear" w:color="auto" w:fill="FFFF99"/>
          </w:tcPr>
          <w:p w14:paraId="023AF840" w14:textId="77777777" w:rsidR="00796948" w:rsidRPr="00054F8D" w:rsidRDefault="00796948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26" w:type="pct"/>
            <w:shd w:val="clear" w:color="auto" w:fill="FFFF99"/>
          </w:tcPr>
          <w:p w14:paraId="2B525863" w14:textId="77777777" w:rsidR="00796948" w:rsidRPr="00054F8D" w:rsidRDefault="00796948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09" w:type="pct"/>
            <w:shd w:val="clear" w:color="auto" w:fill="FFFF99"/>
          </w:tcPr>
          <w:p w14:paraId="11159D18" w14:textId="77777777" w:rsidR="00796948" w:rsidRPr="00054F8D" w:rsidRDefault="00796948" w:rsidP="00DF64F8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BF5011" w:rsidRPr="00054F8D" w14:paraId="26172F3A" w14:textId="77777777" w:rsidTr="00DF64F8">
        <w:trPr>
          <w:cantSplit/>
          <w:trHeight w:val="20"/>
        </w:trPr>
        <w:tc>
          <w:tcPr>
            <w:tcW w:w="448" w:type="pct"/>
          </w:tcPr>
          <w:p w14:paraId="5F87B58C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2903" w:type="pct"/>
          </w:tcPr>
          <w:p w14:paraId="744CA20F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54F8D">
              <w:rPr>
                <w:rFonts w:ascii="Arial" w:hAnsi="Arial" w:cs="Arial"/>
                <w:color w:val="000000"/>
                <w:sz w:val="22"/>
                <w:szCs w:val="22"/>
              </w:rPr>
              <w:t>Pre-acceptance information complete?</w:t>
            </w:r>
          </w:p>
        </w:tc>
        <w:tc>
          <w:tcPr>
            <w:tcW w:w="333" w:type="pct"/>
          </w:tcPr>
          <w:p w14:paraId="3AF2105C" w14:textId="5EE8E28A" w:rsidR="00BF5011" w:rsidRPr="00054F8D" w:rsidRDefault="00B315C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4F8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36A7D73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575B916C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6EE6C4C2" w14:textId="0BC9534B" w:rsidR="00BF5011" w:rsidRPr="00054F8D" w:rsidRDefault="00B315C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4F8D">
              <w:rPr>
                <w:rFonts w:ascii="Arial" w:hAnsi="Arial" w:cs="Arial"/>
                <w:sz w:val="22"/>
                <w:szCs w:val="22"/>
              </w:rPr>
              <w:t>Pre-Acceptance Procedures KARPAP01</w:t>
            </w:r>
          </w:p>
        </w:tc>
      </w:tr>
      <w:tr w:rsidR="00BF5011" w:rsidRPr="00054F8D" w14:paraId="0F654B17" w14:textId="77777777" w:rsidTr="00DF64F8">
        <w:trPr>
          <w:cantSplit/>
          <w:trHeight w:val="20"/>
        </w:trPr>
        <w:tc>
          <w:tcPr>
            <w:tcW w:w="448" w:type="pct"/>
          </w:tcPr>
          <w:p w14:paraId="627B9B83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2903" w:type="pct"/>
          </w:tcPr>
          <w:p w14:paraId="3B09C975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54F8D">
              <w:rPr>
                <w:rFonts w:ascii="Arial" w:hAnsi="Arial" w:cs="Arial"/>
                <w:color w:val="000000"/>
                <w:sz w:val="22"/>
                <w:szCs w:val="22"/>
              </w:rPr>
              <w:t>Waste acceptance information complete?</w:t>
            </w:r>
          </w:p>
        </w:tc>
        <w:tc>
          <w:tcPr>
            <w:tcW w:w="333" w:type="pct"/>
          </w:tcPr>
          <w:p w14:paraId="01825151" w14:textId="2D5CC011" w:rsidR="00BF5011" w:rsidRPr="00054F8D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4F8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7F7652A9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794E0D1C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4259F052" w14:textId="07DD045B" w:rsidR="00BF5011" w:rsidRPr="00054F8D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4F8D">
              <w:rPr>
                <w:rFonts w:ascii="Arial" w:hAnsi="Arial" w:cs="Arial"/>
                <w:sz w:val="22"/>
                <w:szCs w:val="22"/>
              </w:rPr>
              <w:t>WASTE ACCEPTANCE AND REMOVAL PROCEDURES KARWAP01</w:t>
            </w:r>
          </w:p>
        </w:tc>
      </w:tr>
      <w:tr w:rsidR="00BF5011" w:rsidRPr="00054F8D" w14:paraId="0E93B763" w14:textId="77777777" w:rsidTr="00DF64F8">
        <w:trPr>
          <w:cantSplit/>
          <w:trHeight w:val="20"/>
        </w:trPr>
        <w:tc>
          <w:tcPr>
            <w:tcW w:w="448" w:type="pct"/>
          </w:tcPr>
          <w:p w14:paraId="3BFE67E7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 w:rsidRPr="00054F8D">
              <w:rPr>
                <w:rFonts w:ascii="Arial" w:hAnsi="Arial" w:cs="Arial"/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2903" w:type="pct"/>
          </w:tcPr>
          <w:p w14:paraId="29E4EBC0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054F8D">
              <w:rPr>
                <w:rFonts w:ascii="Arial" w:hAnsi="Arial" w:cs="Arial"/>
                <w:color w:val="000000"/>
                <w:sz w:val="22"/>
                <w:szCs w:val="22"/>
              </w:rPr>
              <w:t>Waste storage, handling etc. information complete?</w:t>
            </w:r>
          </w:p>
        </w:tc>
        <w:tc>
          <w:tcPr>
            <w:tcW w:w="333" w:type="pct"/>
          </w:tcPr>
          <w:p w14:paraId="4E34EEA1" w14:textId="52749752" w:rsidR="00BF5011" w:rsidRPr="00054F8D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0" w:type="pct"/>
          </w:tcPr>
          <w:p w14:paraId="5FB37412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" w:type="pct"/>
          </w:tcPr>
          <w:p w14:paraId="0278D1BA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pct"/>
          </w:tcPr>
          <w:p w14:paraId="7012715C" w14:textId="3ED44FE3" w:rsidR="00BF5011" w:rsidRPr="00054F8D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054F8D">
              <w:rPr>
                <w:rFonts w:ascii="Arial" w:hAnsi="Arial" w:cs="Arial"/>
                <w:sz w:val="22"/>
                <w:szCs w:val="22"/>
              </w:rPr>
              <w:t>Waste Storage Procedures KARWSP01</w:t>
            </w:r>
          </w:p>
        </w:tc>
      </w:tr>
      <w:tr w:rsidR="00BF5011" w:rsidRPr="00054F8D" w14:paraId="6BBAAB2B" w14:textId="77777777" w:rsidTr="00DF64F8">
        <w:trPr>
          <w:cantSplit/>
          <w:trHeight w:val="20"/>
        </w:trPr>
        <w:tc>
          <w:tcPr>
            <w:tcW w:w="448" w:type="pct"/>
          </w:tcPr>
          <w:p w14:paraId="53EEF6CE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054F8D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4</w:t>
            </w:r>
          </w:p>
        </w:tc>
        <w:tc>
          <w:tcPr>
            <w:tcW w:w="2903" w:type="pct"/>
          </w:tcPr>
          <w:p w14:paraId="117F0C43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054F8D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Waste facility and infrastructure layout plan provided?</w:t>
            </w:r>
          </w:p>
        </w:tc>
        <w:tc>
          <w:tcPr>
            <w:tcW w:w="333" w:type="pct"/>
          </w:tcPr>
          <w:p w14:paraId="52062E7F" w14:textId="5DDDFA0E" w:rsidR="00BF5011" w:rsidRPr="00054F8D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</w:tcPr>
          <w:p w14:paraId="523294E7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6" w:type="pct"/>
          </w:tcPr>
          <w:p w14:paraId="798748CB" w14:textId="77777777" w:rsidR="00BF5011" w:rsidRPr="00054F8D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</w:tcPr>
          <w:p w14:paraId="6F81D89F" w14:textId="77777777" w:rsidR="00BF5011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bookmarkStart w:id="5" w:name="_Hlk8659259"/>
            <w:r w:rsidRPr="00054F8D">
              <w:rPr>
                <w:rFonts w:ascii="Arial" w:hAnsi="Arial" w:cs="Arial"/>
                <w:sz w:val="22"/>
                <w:szCs w:val="22"/>
                <w:highlight w:val="yellow"/>
              </w:rPr>
              <w:t xml:space="preserve">PROCEDURE SUMMARY </w:t>
            </w:r>
            <w:bookmarkStart w:id="6" w:name="_Hlk8659247"/>
            <w:bookmarkEnd w:id="5"/>
            <w:r w:rsidRPr="00054F8D">
              <w:rPr>
                <w:rFonts w:ascii="Arial" w:hAnsi="Arial" w:cs="Arial"/>
                <w:sz w:val="22"/>
                <w:szCs w:val="22"/>
                <w:highlight w:val="yellow"/>
              </w:rPr>
              <w:t>KARSP01</w:t>
            </w:r>
            <w:bookmarkEnd w:id="6"/>
          </w:p>
          <w:p w14:paraId="56007CA5" w14:textId="412D9623" w:rsidR="00A7199F" w:rsidRPr="00054F8D" w:rsidRDefault="00A7199F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  <w:highlight w:val="yellow"/>
              </w:rPr>
              <w:t xml:space="preserve">Document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>
              <w:t>oesn’t answer the question</w:t>
            </w:r>
          </w:p>
        </w:tc>
      </w:tr>
      <w:tr w:rsidR="00BF5011" w:rsidRPr="00054F8D" w14:paraId="5C4A0A4E" w14:textId="77777777" w:rsidTr="00DF64F8">
        <w:trPr>
          <w:cantSplit/>
          <w:trHeight w:val="20"/>
        </w:trPr>
        <w:tc>
          <w:tcPr>
            <w:tcW w:w="448" w:type="pct"/>
          </w:tcPr>
          <w:p w14:paraId="734579AB" w14:textId="77777777" w:rsidR="00BF5011" w:rsidRPr="00A7199F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A7199F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t>5</w:t>
            </w:r>
          </w:p>
        </w:tc>
        <w:tc>
          <w:tcPr>
            <w:tcW w:w="2903" w:type="pct"/>
          </w:tcPr>
          <w:p w14:paraId="4B59886F" w14:textId="77777777" w:rsidR="00BF5011" w:rsidRPr="00A7199F" w:rsidRDefault="00BF5011" w:rsidP="00BF5011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A7199F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Treatment activities document provided?</w:t>
            </w:r>
          </w:p>
        </w:tc>
        <w:tc>
          <w:tcPr>
            <w:tcW w:w="333" w:type="pct"/>
          </w:tcPr>
          <w:p w14:paraId="44D3F925" w14:textId="27CEE00D" w:rsidR="00BF5011" w:rsidRPr="00A7199F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7199F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0" w:type="pct"/>
          </w:tcPr>
          <w:p w14:paraId="1309CCB9" w14:textId="77777777" w:rsidR="00BF5011" w:rsidRPr="00A7199F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6" w:type="pct"/>
          </w:tcPr>
          <w:p w14:paraId="79FF853C" w14:textId="77777777" w:rsidR="00BF5011" w:rsidRPr="00A7199F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</w:tcPr>
          <w:p w14:paraId="5AA73932" w14:textId="20DA1895" w:rsidR="00BF5011" w:rsidRPr="00A7199F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bookmarkStart w:id="7" w:name="_Hlk8659313"/>
            <w:r w:rsidRPr="00A7199F">
              <w:rPr>
                <w:rFonts w:ascii="Arial" w:hAnsi="Arial" w:cs="Arial"/>
                <w:sz w:val="22"/>
                <w:szCs w:val="22"/>
                <w:highlight w:val="yellow"/>
              </w:rPr>
              <w:t>KARPS01</w:t>
            </w:r>
            <w:bookmarkEnd w:id="7"/>
            <w:r w:rsidR="00A7199F" w:rsidRPr="00A7199F">
              <w:rPr>
                <w:rFonts w:ascii="Arial" w:hAnsi="Arial" w:cs="Arial"/>
                <w:sz w:val="22"/>
                <w:szCs w:val="22"/>
                <w:highlight w:val="yellow"/>
              </w:rPr>
              <w:t xml:space="preserve">. </w:t>
            </w:r>
            <w:r w:rsidR="00A7199F" w:rsidRPr="00A7199F">
              <w:rPr>
                <w:highlight w:val="yellow"/>
              </w:rPr>
              <w:t>Document not provided</w:t>
            </w:r>
          </w:p>
        </w:tc>
      </w:tr>
      <w:tr w:rsidR="00BF5011" w:rsidRPr="00054F8D" w14:paraId="61523C41" w14:textId="77777777" w:rsidTr="00DF64F8">
        <w:trPr>
          <w:cantSplit/>
          <w:trHeight w:val="20"/>
        </w:trPr>
        <w:tc>
          <w:tcPr>
            <w:tcW w:w="448" w:type="pct"/>
          </w:tcPr>
          <w:p w14:paraId="1F7A35B1" w14:textId="77777777" w:rsidR="00BF5011" w:rsidRPr="00A7199F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</w:pPr>
            <w:r w:rsidRPr="00A7199F">
              <w:rPr>
                <w:rFonts w:ascii="Arial" w:hAnsi="Arial" w:cs="Arial"/>
                <w:b/>
                <w:color w:val="000000"/>
                <w:sz w:val="22"/>
                <w:szCs w:val="22"/>
                <w:highlight w:val="yellow"/>
              </w:rPr>
              <w:lastRenderedPageBreak/>
              <w:t>6</w:t>
            </w:r>
          </w:p>
        </w:tc>
        <w:tc>
          <w:tcPr>
            <w:tcW w:w="2903" w:type="pct"/>
          </w:tcPr>
          <w:p w14:paraId="2E6A9B99" w14:textId="77777777" w:rsidR="00BF5011" w:rsidRPr="00A7199F" w:rsidRDefault="00BF5011" w:rsidP="00BF5011">
            <w:pPr>
              <w:spacing w:before="60" w:after="60" w:line="270" w:lineRule="exact"/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</w:pPr>
            <w:r w:rsidRPr="00A7199F">
              <w:rPr>
                <w:rFonts w:ascii="Arial" w:hAnsi="Arial" w:cs="Arial"/>
                <w:color w:val="000000"/>
                <w:sz w:val="22"/>
                <w:szCs w:val="22"/>
                <w:highlight w:val="yellow"/>
              </w:rPr>
              <w:t>Layout plan for treatment plant location provided?</w:t>
            </w:r>
          </w:p>
        </w:tc>
        <w:tc>
          <w:tcPr>
            <w:tcW w:w="333" w:type="pct"/>
          </w:tcPr>
          <w:p w14:paraId="4ADFFD52" w14:textId="3C50A5A2" w:rsidR="00BF5011" w:rsidRPr="00A7199F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</w:tcPr>
          <w:p w14:paraId="0E060A3C" w14:textId="77777777" w:rsidR="00BF5011" w:rsidRPr="00A7199F" w:rsidRDefault="00BF5011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26" w:type="pct"/>
          </w:tcPr>
          <w:p w14:paraId="18C3524D" w14:textId="7CEEFAC2" w:rsidR="00BF5011" w:rsidRPr="00A7199F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7199F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709" w:type="pct"/>
          </w:tcPr>
          <w:p w14:paraId="183917C9" w14:textId="476921E2" w:rsidR="00BF5011" w:rsidRPr="00A7199F" w:rsidRDefault="00054F8D" w:rsidP="00BF5011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7199F">
              <w:rPr>
                <w:rFonts w:ascii="Arial" w:hAnsi="Arial" w:cs="Arial"/>
                <w:sz w:val="22"/>
                <w:szCs w:val="22"/>
                <w:highlight w:val="yellow"/>
              </w:rPr>
              <w:t>Stated N/A. Needs to be completed.</w:t>
            </w:r>
          </w:p>
        </w:tc>
      </w:tr>
      <w:tr w:rsidR="00BF5011" w:rsidRPr="00054F8D" w14:paraId="0B482BAE" w14:textId="77777777" w:rsidTr="00DF64F8">
        <w:trPr>
          <w:cantSplit/>
          <w:trHeight w:val="20"/>
        </w:trPr>
        <w:tc>
          <w:tcPr>
            <w:tcW w:w="448" w:type="pct"/>
          </w:tcPr>
          <w:p w14:paraId="2ADE7955" w14:textId="77777777" w:rsidR="00BF5011" w:rsidRPr="003B2D8A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903" w:type="pct"/>
          </w:tcPr>
          <w:p w14:paraId="33E1850D" w14:textId="77777777" w:rsidR="00BF5011" w:rsidRPr="003B2D8A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3B2D8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>Is all information required in Appendix 2 complete and each associated document acceptable?</w:t>
            </w:r>
          </w:p>
        </w:tc>
        <w:tc>
          <w:tcPr>
            <w:tcW w:w="333" w:type="pct"/>
          </w:tcPr>
          <w:p w14:paraId="6DBA0F06" w14:textId="77777777" w:rsidR="00BF5011" w:rsidRPr="003B2D8A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280" w:type="pct"/>
          </w:tcPr>
          <w:p w14:paraId="15DF4814" w14:textId="6ADB120D" w:rsidR="00BF5011" w:rsidRPr="003B2D8A" w:rsidRDefault="003B2D8A" w:rsidP="00BF501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3B2D8A">
              <w:rPr>
                <w:rFonts w:ascii="Arial" w:hAnsi="Arial" w:cs="Arial"/>
                <w:b/>
                <w:sz w:val="22"/>
                <w:szCs w:val="22"/>
                <w:highlight w:val="yellow"/>
              </w:rPr>
              <w:t xml:space="preserve">X </w:t>
            </w:r>
          </w:p>
        </w:tc>
        <w:tc>
          <w:tcPr>
            <w:tcW w:w="326" w:type="pct"/>
          </w:tcPr>
          <w:p w14:paraId="31DCD426" w14:textId="77777777" w:rsidR="00BF5011" w:rsidRPr="003B2D8A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  <w:tc>
          <w:tcPr>
            <w:tcW w:w="709" w:type="pct"/>
          </w:tcPr>
          <w:p w14:paraId="7FC38813" w14:textId="77777777" w:rsidR="00BF5011" w:rsidRPr="003B2D8A" w:rsidRDefault="00BF5011" w:rsidP="00BF5011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</w:p>
        </w:tc>
      </w:tr>
    </w:tbl>
    <w:p w14:paraId="6AC05F8A" w14:textId="77777777" w:rsidR="00796948" w:rsidRPr="00EF0974" w:rsidRDefault="00796948" w:rsidP="00BD0592">
      <w:pPr>
        <w:spacing w:before="60" w:after="60" w:line="270" w:lineRule="exact"/>
        <w:rPr>
          <w:lang w:eastAsia="en-US"/>
        </w:rPr>
      </w:pPr>
    </w:p>
    <w:p w14:paraId="370D80CD" w14:textId="77777777" w:rsidR="00054F8D" w:rsidRDefault="00054F8D">
      <w:pPr>
        <w:rPr>
          <w:rFonts w:ascii="Arial" w:hAnsi="Arial"/>
          <w:b/>
          <w:bCs/>
          <w:sz w:val="32"/>
          <w:szCs w:val="32"/>
          <w:lang w:val="en-US" w:eastAsia="en-US"/>
        </w:rPr>
      </w:pPr>
      <w:r>
        <w:rPr>
          <w:rFonts w:ascii="Arial" w:hAnsi="Arial"/>
          <w:b/>
          <w:bCs/>
          <w:sz w:val="32"/>
          <w:szCs w:val="32"/>
          <w:lang w:val="en-US" w:eastAsia="en-US"/>
        </w:rPr>
        <w:br w:type="page"/>
      </w:r>
    </w:p>
    <w:p w14:paraId="4F70A93F" w14:textId="2745AD13" w:rsidR="00BD0592" w:rsidRPr="00EF0974" w:rsidRDefault="00BD0592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lastRenderedPageBreak/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BD0592" w:rsidRPr="00EF0974" w14:paraId="79739355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3019C2FC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75A030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033225D1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5E17E58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26B8D163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1B457E29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5405B167" w14:textId="77777777" w:rsidR="00BD0592" w:rsidRPr="00EF0974" w:rsidRDefault="00BD0592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BD0592" w:rsidRPr="00EF0974" w14:paraId="59B0022C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61E818B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</w:t>
            </w:r>
          </w:p>
        </w:tc>
        <w:tc>
          <w:tcPr>
            <w:tcW w:w="2088" w:type="pct"/>
          </w:tcPr>
          <w:p w14:paraId="20081F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729B62D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E2C2314" w14:textId="715066F8" w:rsidR="00BD0592" w:rsidRPr="00EF0974" w:rsidRDefault="003B2D8A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0E4AA70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60F6C5E8" w14:textId="6FF9E1C4" w:rsidR="00BD0592" w:rsidRPr="00EF0974" w:rsidRDefault="00AE18A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14/05/19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7613339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BAF052E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505040C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1D2EB1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EF0974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3928DE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285BA77F" w14:textId="0FB907A5" w:rsidR="00BD0592" w:rsidRPr="00EF0974" w:rsidRDefault="00AE18A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X 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F358A4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406A926" w14:textId="1D800017" w:rsidR="00BD0592" w:rsidRPr="00EF0974" w:rsidRDefault="00AE18A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14/05/19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2E93E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BD0592" w:rsidRPr="00EF0974" w14:paraId="7DE120F3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0466B38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301A7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192C6F9" w14:textId="55EE8AE8" w:rsidR="00BD0592" w:rsidRPr="00EF0974" w:rsidRDefault="00AE18A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 xml:space="preserve">X 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16E7FCB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5CD71CD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437B84C8" w14:textId="529028FA" w:rsidR="00BD0592" w:rsidRPr="00EF0974" w:rsidRDefault="00AE18A9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14/05/19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74A1CA7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F526AF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40BA15D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E5CEC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343A55B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CF690B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A1A8A6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473C8E06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92158A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No:</w:t>
            </w:r>
            <w:r w:rsidRPr="00EF0974">
              <w:rPr>
                <w:rFonts w:cs="Arial"/>
                <w:color w:val="000000"/>
                <w:szCs w:val="22"/>
              </w:rPr>
              <w:t xml:space="preserve"> If required Send a further not duly made letter/email.</w:t>
            </w:r>
          </w:p>
        </w:tc>
      </w:tr>
      <w:tr w:rsidR="00BD0592" w:rsidRPr="00EF0974" w14:paraId="2A248F29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7DE420C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5498A8A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F8B679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211B99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1D089BA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6E486DC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14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51E815DF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94F19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0804CB3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AF551B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704C33D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366E9E72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4CC14A50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C32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BD0592" w:rsidRPr="00EF0974" w14:paraId="162B329A" w14:textId="77777777" w:rsidTr="00874707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F9BF04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2C5D3BE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FCF75D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24E8950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9AA9BF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12E2BD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1353F002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461D8270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1241086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8</w:t>
            </w:r>
          </w:p>
        </w:tc>
        <w:tc>
          <w:tcPr>
            <w:tcW w:w="2088" w:type="pct"/>
          </w:tcPr>
          <w:p w14:paraId="63ED0634" w14:textId="49119226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Duly made </w:t>
            </w:r>
            <w:r w:rsidR="000D0AF4">
              <w:rPr>
                <w:rFonts w:cs="Arial"/>
                <w:color w:val="000000"/>
                <w:szCs w:val="22"/>
              </w:rPr>
              <w:t>confirmation</w:t>
            </w:r>
            <w:r w:rsidRPr="00EF0974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1713D31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6E9680F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1EDE2227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AD1026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4F568AF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38B0DFC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521EDA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31A83B1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Publicise on web?</w:t>
            </w:r>
          </w:p>
        </w:tc>
        <w:tc>
          <w:tcPr>
            <w:tcW w:w="389" w:type="pct"/>
          </w:tcPr>
          <w:p w14:paraId="1DF016E9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1EABA08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93ABB4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1D306BC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5A2FC2B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BD0592" w:rsidRPr="00EF0974" w14:paraId="0D5B7933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485AD2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4751C063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64E676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28E211F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03D917DE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3A7543E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FBB3E8D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BD0592" w:rsidRPr="00EF0974" w14:paraId="59F22EB7" w14:textId="77777777" w:rsidTr="00874707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09454211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EF0974">
              <w:rPr>
                <w:rFonts w:cs="Arial"/>
                <w:b/>
                <w:color w:val="000000"/>
                <w:szCs w:val="22"/>
              </w:rPr>
              <w:t>11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410443EB" w14:textId="79AECEDD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EF0974">
              <w:rPr>
                <w:rFonts w:cs="Arial"/>
                <w:color w:val="000000"/>
                <w:szCs w:val="22"/>
              </w:rPr>
              <w:t xml:space="preserve">DM checklist </w:t>
            </w:r>
            <w:r w:rsidR="000D0AF4">
              <w:rPr>
                <w:rFonts w:cs="Arial"/>
                <w:color w:val="000000"/>
                <w:szCs w:val="22"/>
              </w:rPr>
              <w:t>s</w:t>
            </w:r>
            <w:r w:rsidRPr="00EF0974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5BAE5B9F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4AFDC704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4C8BFA5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246CD298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7DD7C6CA" w14:textId="77777777" w:rsidR="00BD0592" w:rsidRPr="00EF0974" w:rsidRDefault="00BD0592" w:rsidP="00BD0592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3AF6FBB8" w14:textId="77777777" w:rsidR="0093763B" w:rsidRPr="00EF0974" w:rsidRDefault="0093763B" w:rsidP="00BD0592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3023A87F" w14:textId="77777777" w:rsidR="009B02A7" w:rsidRPr="00EF0974" w:rsidRDefault="009B02A7" w:rsidP="00BD0592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EF0974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9B02A7" w:rsidRPr="00EF0974" w14:paraId="63D9ADAA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51B690B1" w14:textId="21818701" w:rsidR="009B02A7" w:rsidRPr="00EF0974" w:rsidRDefault="009B02A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F0974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EF0974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9B02A7" w:rsidRPr="00EF0974" w14:paraId="4BDF759D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30E84B05" w14:textId="25C042BA" w:rsidR="009B02A7" w:rsidRPr="00EF0974" w:rsidRDefault="00580E47" w:rsidP="00BD0592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Louise Bailey 13/05/19</w:t>
            </w:r>
          </w:p>
          <w:p w14:paraId="31D2611B" w14:textId="77777777" w:rsidR="00580E47" w:rsidRDefault="00580E47" w:rsidP="00BD0592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OPRA REVIEW:</w:t>
            </w:r>
          </w:p>
          <w:p w14:paraId="6EE422DF" w14:textId="77777777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bookmarkStart w:id="8" w:name="_Hlk8660291"/>
            <w:r w:rsidRPr="00580E47">
              <w:rPr>
                <w:rFonts w:ascii="Arial" w:hAnsi="Arial" w:cs="Arial"/>
                <w:lang w:val="en-US" w:eastAsia="en-US"/>
              </w:rPr>
              <w:t>Complexity Attribute has not changed (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A19a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) </w:t>
            </w:r>
            <w:r w:rsidRPr="00580E47">
              <w:rPr>
                <w:rFonts w:ascii="Arial" w:hAnsi="Arial" w:cs="Arial"/>
                <w:lang w:val="en-US" w:eastAsia="en-US"/>
              </w:rPr>
              <w:tab/>
            </w:r>
          </w:p>
          <w:p w14:paraId="37358CF5" w14:textId="54AF68A4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 xml:space="preserve">Emissions Attribute (Waste Input) has changed from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 xml:space="preserve">2,499 </w:t>
            </w:r>
            <w:proofErr w:type="spellStart"/>
            <w:r w:rsidRPr="00580E47">
              <w:rPr>
                <w:rFonts w:ascii="Arial" w:hAnsi="Arial" w:cs="Arial"/>
                <w:b/>
                <w:lang w:val="en-US" w:eastAsia="en-US"/>
              </w:rPr>
              <w:t>tonnes</w:t>
            </w:r>
            <w:proofErr w:type="spellEnd"/>
            <w:r w:rsidRPr="00580E47">
              <w:rPr>
                <w:rFonts w:ascii="Arial" w:hAnsi="Arial" w:cs="Arial"/>
                <w:lang w:val="en-US" w:eastAsia="en-US"/>
              </w:rPr>
              <w:t xml:space="preserve"> to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 xml:space="preserve">1,590 </w:t>
            </w:r>
            <w:proofErr w:type="spellStart"/>
            <w:r w:rsidRPr="00580E47">
              <w:rPr>
                <w:rFonts w:ascii="Arial" w:hAnsi="Arial" w:cs="Arial"/>
                <w:b/>
                <w:lang w:val="en-US" w:eastAsia="en-US"/>
              </w:rPr>
              <w:t>tonnes</w:t>
            </w:r>
            <w:proofErr w:type="spellEnd"/>
            <w:r w:rsidRPr="00580E47">
              <w:rPr>
                <w:rFonts w:ascii="Arial" w:hAnsi="Arial" w:cs="Arial"/>
                <w:lang w:val="en-US" w:eastAsia="en-US"/>
              </w:rPr>
              <w:t xml:space="preserve"> as this is the annual throughput as </w:t>
            </w:r>
            <w:r w:rsidR="00AE18A9">
              <w:rPr>
                <w:rFonts w:ascii="Arial" w:hAnsi="Arial" w:cs="Arial"/>
                <w:lang w:val="en-US" w:eastAsia="en-US"/>
              </w:rPr>
              <w:t>per application form Part B4.</w:t>
            </w:r>
            <w:r w:rsidR="00AE18A9">
              <w:rPr>
                <w:rFonts w:ascii="Arial" w:hAnsi="Arial" w:cs="Arial"/>
                <w:lang w:val="en-US" w:eastAsia="en-US"/>
              </w:rPr>
              <w:tab/>
              <w:t xml:space="preserve"> </w:t>
            </w:r>
            <w:r w:rsidRPr="00580E47">
              <w:rPr>
                <w:rFonts w:ascii="Arial" w:hAnsi="Arial" w:cs="Arial"/>
                <w:lang w:val="en-US" w:eastAsia="en-US"/>
              </w:rPr>
              <w:t>Location Attributes:</w:t>
            </w:r>
          </w:p>
          <w:p w14:paraId="1C6D6953" w14:textId="6F186DCE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 xml:space="preserve">Proximity to Human Occupation has changed from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250m-1km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to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&lt;50 meters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as there are </w:t>
            </w:r>
            <w:r w:rsidR="00AE18A9" w:rsidRPr="00580E47">
              <w:rPr>
                <w:rFonts w:ascii="Arial" w:hAnsi="Arial" w:cs="Arial"/>
                <w:lang w:val="en-US" w:eastAsia="en-US"/>
              </w:rPr>
              <w:t>adjacent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building to the site. </w:t>
            </w:r>
          </w:p>
          <w:p w14:paraId="2C6E5238" w14:textId="77777777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 xml:space="preserve">Assessment under wildlife, countryside or habitats legislation has changed from </w:t>
            </w:r>
            <w:proofErr w:type="spellStart"/>
            <w:r w:rsidRPr="00580E47">
              <w:rPr>
                <w:rFonts w:ascii="Arial" w:hAnsi="Arial" w:cs="Arial"/>
                <w:b/>
                <w:lang w:val="en-US" w:eastAsia="en-US"/>
              </w:rPr>
              <w:t>CRoW</w:t>
            </w:r>
            <w:proofErr w:type="spellEnd"/>
            <w:r w:rsidRPr="00580E47">
              <w:rPr>
                <w:rFonts w:ascii="Arial" w:hAnsi="Arial" w:cs="Arial"/>
                <w:lang w:val="en-US" w:eastAsia="en-US"/>
              </w:rPr>
              <w:t xml:space="preserve"> to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Habitats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as there is </w:t>
            </w:r>
            <w:proofErr w:type="gramStart"/>
            <w:r w:rsidRPr="00580E47">
              <w:rPr>
                <w:rFonts w:ascii="Arial" w:hAnsi="Arial" w:cs="Arial"/>
                <w:lang w:val="en-US" w:eastAsia="en-US"/>
              </w:rPr>
              <w:t>a number of</w:t>
            </w:r>
            <w:proofErr w:type="gramEnd"/>
            <w:r w:rsidRPr="00580E47">
              <w:rPr>
                <w:rFonts w:ascii="Arial" w:hAnsi="Arial" w:cs="Arial"/>
                <w:lang w:val="en-US" w:eastAsia="en-US"/>
              </w:rPr>
              <w:t xml:space="preserve"> SSSI’s and SAC, SPAs and </w:t>
            </w:r>
            <w:proofErr w:type="spellStart"/>
            <w:r w:rsidRPr="00580E47">
              <w:rPr>
                <w:rFonts w:ascii="Arial" w:hAnsi="Arial" w:cs="Arial"/>
                <w:lang w:val="en-US" w:eastAsia="en-US"/>
              </w:rPr>
              <w:t>Ramsars</w:t>
            </w:r>
            <w:proofErr w:type="spellEnd"/>
            <w:r w:rsidRPr="00580E47">
              <w:rPr>
                <w:rFonts w:ascii="Arial" w:hAnsi="Arial" w:cs="Arial"/>
                <w:lang w:val="en-US" w:eastAsia="en-US"/>
              </w:rPr>
              <w:t xml:space="preserve"> within 2km of the site:</w:t>
            </w:r>
          </w:p>
          <w:p w14:paraId="1F55099C" w14:textId="77777777" w:rsidR="00580E47" w:rsidRPr="00580E47" w:rsidRDefault="00580E47" w:rsidP="00580E47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bookmarkStart w:id="9" w:name="_Hlk8660035"/>
            <w:r w:rsidRPr="00580E47">
              <w:rPr>
                <w:rFonts w:ascii="Arial" w:hAnsi="Arial" w:cs="Arial"/>
                <w:lang w:val="en-US" w:eastAsia="en-US"/>
              </w:rPr>
              <w:t>Severn Estuary (Wales) SAC</w:t>
            </w:r>
          </w:p>
          <w:p w14:paraId="1C5E624B" w14:textId="77777777" w:rsidR="00580E47" w:rsidRPr="00580E47" w:rsidRDefault="00580E47" w:rsidP="00580E47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lastRenderedPageBreak/>
              <w:t>Severn Estuary (Wales) SPA</w:t>
            </w:r>
          </w:p>
          <w:p w14:paraId="6BED88B2" w14:textId="77777777" w:rsidR="00580E47" w:rsidRPr="00580E47" w:rsidRDefault="00580E47" w:rsidP="00580E47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 xml:space="preserve">Severn Estuary (Wales) Ramsar </w:t>
            </w:r>
          </w:p>
          <w:p w14:paraId="12A21060" w14:textId="77777777" w:rsidR="00580E47" w:rsidRPr="00580E47" w:rsidRDefault="00580E47" w:rsidP="00580E47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>Severn Estuary SSSI</w:t>
            </w:r>
          </w:p>
          <w:p w14:paraId="6E5AE227" w14:textId="77777777" w:rsidR="00580E47" w:rsidRPr="00580E47" w:rsidRDefault="00580E47" w:rsidP="00580E47">
            <w:pPr>
              <w:pStyle w:val="ListParagraph"/>
              <w:numPr>
                <w:ilvl w:val="0"/>
                <w:numId w:val="8"/>
              </w:num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>Gwent Levels (</w:t>
            </w:r>
            <w:proofErr w:type="spellStart"/>
            <w:r w:rsidRPr="00580E47">
              <w:rPr>
                <w:rFonts w:ascii="Arial" w:hAnsi="Arial" w:cs="Arial"/>
                <w:lang w:val="en-US" w:eastAsia="en-US"/>
              </w:rPr>
              <w:t>Rumney</w:t>
            </w:r>
            <w:proofErr w:type="spellEnd"/>
            <w:r w:rsidRPr="00580E47">
              <w:rPr>
                <w:rFonts w:ascii="Arial" w:hAnsi="Arial" w:cs="Arial"/>
                <w:lang w:val="en-US" w:eastAsia="en-US"/>
              </w:rPr>
              <w:t xml:space="preserve"> and </w:t>
            </w:r>
            <w:proofErr w:type="spellStart"/>
            <w:r w:rsidRPr="00580E47">
              <w:rPr>
                <w:rFonts w:ascii="Arial" w:hAnsi="Arial" w:cs="Arial"/>
                <w:lang w:val="en-US" w:eastAsia="en-US"/>
              </w:rPr>
              <w:t>Peterstone</w:t>
            </w:r>
            <w:proofErr w:type="spellEnd"/>
            <w:r w:rsidRPr="00580E47">
              <w:rPr>
                <w:rFonts w:ascii="Arial" w:hAnsi="Arial" w:cs="Arial"/>
                <w:lang w:val="en-US" w:eastAsia="en-US"/>
              </w:rPr>
              <w:t>) SSSI</w:t>
            </w:r>
          </w:p>
          <w:bookmarkEnd w:id="9"/>
          <w:p w14:paraId="2FA2E39C" w14:textId="77777777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 xml:space="preserve">Groundwater/Aquifers has changed from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No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to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Yes – Outside GPZ</w:t>
            </w:r>
            <w:r w:rsidRPr="00580E47">
              <w:rPr>
                <w:rFonts w:ascii="Arial" w:hAnsi="Arial" w:cs="Arial"/>
                <w:lang w:val="en-US" w:eastAsia="en-US"/>
              </w:rPr>
              <w:t>, as the site is on both a superficial and bedrock aquifer but not a groundwater protection zone. because</w:t>
            </w:r>
          </w:p>
          <w:p w14:paraId="1702B1D0" w14:textId="77777777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 xml:space="preserve">Sensitivity of surface water has changed from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None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to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Grade 1 or 2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as there is a discharge from site and it flows to the River Severn (estuary).</w:t>
            </w:r>
          </w:p>
          <w:p w14:paraId="5D6C3FBE" w14:textId="77777777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 xml:space="preserve">Direct run-offs </w:t>
            </w:r>
            <w:proofErr w:type="gramStart"/>
            <w:r w:rsidRPr="00580E47">
              <w:rPr>
                <w:rFonts w:ascii="Arial" w:hAnsi="Arial" w:cs="Arial"/>
                <w:lang w:val="en-US" w:eastAsia="en-US"/>
              </w:rPr>
              <w:t>has</w:t>
            </w:r>
            <w:proofErr w:type="gramEnd"/>
            <w:r w:rsidRPr="00580E47">
              <w:rPr>
                <w:rFonts w:ascii="Arial" w:hAnsi="Arial" w:cs="Arial"/>
                <w:lang w:val="en-US" w:eastAsia="en-US"/>
              </w:rPr>
              <w:t xml:space="preserve"> not changed (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Yes- with interceptors</w:t>
            </w:r>
            <w:r w:rsidRPr="00580E47">
              <w:rPr>
                <w:rFonts w:ascii="Arial" w:hAnsi="Arial" w:cs="Arial"/>
                <w:lang w:val="en-US" w:eastAsia="en-US"/>
              </w:rPr>
              <w:t>)</w:t>
            </w:r>
          </w:p>
          <w:p w14:paraId="1CD64B4B" w14:textId="77777777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>Air Quality Management Zone has not changed (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No</w:t>
            </w:r>
            <w:r w:rsidRPr="00580E47">
              <w:rPr>
                <w:rFonts w:ascii="Arial" w:hAnsi="Arial" w:cs="Arial"/>
                <w:lang w:val="en-US" w:eastAsia="en-US"/>
              </w:rPr>
              <w:t>)</w:t>
            </w:r>
          </w:p>
          <w:p w14:paraId="64134BF8" w14:textId="77777777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r w:rsidRPr="00580E47">
              <w:rPr>
                <w:rFonts w:ascii="Arial" w:hAnsi="Arial" w:cs="Arial"/>
                <w:lang w:val="en-US" w:eastAsia="en-US"/>
              </w:rPr>
              <w:t xml:space="preserve">Flood Plain has changed from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No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to </w:t>
            </w:r>
            <w:r w:rsidRPr="00580E47">
              <w:rPr>
                <w:rFonts w:ascii="Arial" w:hAnsi="Arial" w:cs="Arial"/>
                <w:b/>
                <w:lang w:val="en-US" w:eastAsia="en-US"/>
              </w:rPr>
              <w:t>Yes</w:t>
            </w:r>
            <w:r w:rsidRPr="00580E47">
              <w:rPr>
                <w:rFonts w:ascii="Arial" w:hAnsi="Arial" w:cs="Arial"/>
                <w:lang w:val="en-US" w:eastAsia="en-US"/>
              </w:rPr>
              <w:t xml:space="preserve"> as the site is a Flood zone 2 and 3</w:t>
            </w:r>
          </w:p>
          <w:bookmarkEnd w:id="8"/>
          <w:p w14:paraId="53564D1F" w14:textId="77777777" w:rsidR="00580E47" w:rsidRPr="00580E47" w:rsidRDefault="00580E47" w:rsidP="00580E47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</w:p>
          <w:p w14:paraId="5A92C6BF" w14:textId="62C4777B" w:rsidR="00580E47" w:rsidRPr="00AE18A9" w:rsidRDefault="00580E47" w:rsidP="00BD0592">
            <w:pPr>
              <w:spacing w:before="60" w:after="60" w:line="270" w:lineRule="exact"/>
              <w:rPr>
                <w:rFonts w:ascii="Arial" w:hAnsi="Arial" w:cs="Arial"/>
                <w:lang w:val="en-US" w:eastAsia="en-US"/>
              </w:rPr>
            </w:pPr>
            <w:bookmarkStart w:id="10" w:name="_Hlk8660249"/>
            <w:r w:rsidRPr="00580E47">
              <w:rPr>
                <w:rFonts w:ascii="Arial" w:hAnsi="Arial" w:cs="Arial"/>
                <w:lang w:val="en-US" w:eastAsia="en-US"/>
              </w:rPr>
              <w:t>Score is now 20 (from 16), so the fee is now £3,420 (from £2736). Additional fee of £684 is required</w:t>
            </w:r>
            <w:bookmarkEnd w:id="10"/>
          </w:p>
        </w:tc>
      </w:tr>
      <w:tr w:rsidR="009B02A7" w:rsidRPr="00EF0974" w14:paraId="2039B6AB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5BCCAC71" w14:textId="4DE95A1E" w:rsidR="00AE18A9" w:rsidRPr="00EF0974" w:rsidRDefault="00AE18A9" w:rsidP="00AE18A9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lastRenderedPageBreak/>
              <w:t>Louise Bailey 14/05/19</w:t>
            </w:r>
          </w:p>
          <w:p w14:paraId="0AE01FFD" w14:textId="77777777" w:rsidR="009B02A7" w:rsidRPr="008251B5" w:rsidRDefault="008251B5" w:rsidP="008251B5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EMS not written in line with How to Comply</w:t>
            </w:r>
          </w:p>
          <w:p w14:paraId="6BE2D42F" w14:textId="77777777" w:rsidR="008251B5" w:rsidRPr="00BE46C1" w:rsidRDefault="00BE46C1" w:rsidP="008251B5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sz w:val="22"/>
                <w:szCs w:val="22"/>
              </w:rPr>
              <w:t>Risk Assessment doesn’t address local receptors</w:t>
            </w:r>
          </w:p>
          <w:p w14:paraId="143591C6" w14:textId="77777777" w:rsidR="00BE46C1" w:rsidRPr="00BE46C1" w:rsidRDefault="00BE46C1" w:rsidP="008251B5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color w:val="000000"/>
              </w:rPr>
              <w:t>Noise and vibration management plan missing</w:t>
            </w:r>
          </w:p>
          <w:p w14:paraId="18138C82" w14:textId="77777777" w:rsidR="00BE46C1" w:rsidRPr="00BE46C1" w:rsidRDefault="00BE46C1" w:rsidP="008251B5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</w:rPr>
              <w:t>Part B4, Appendix 2, questions 5,5 and 6 not answered correctly</w:t>
            </w:r>
          </w:p>
          <w:p w14:paraId="3287D66C" w14:textId="26F6D9EE" w:rsidR="00BE46C1" w:rsidRPr="008251B5" w:rsidRDefault="00BE46C1" w:rsidP="008251B5">
            <w:pPr>
              <w:pStyle w:val="ListParagraph"/>
              <w:numPr>
                <w:ilvl w:val="0"/>
                <w:numId w:val="9"/>
              </w:num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</w:rPr>
              <w:t>OPRA wrong, fee needed</w:t>
            </w:r>
          </w:p>
        </w:tc>
      </w:tr>
      <w:tr w:rsidR="009B02A7" w14:paraId="41355A91" w14:textId="77777777" w:rsidTr="00CF063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29FF6E36" w14:textId="77777777" w:rsidR="00BA0BF1" w:rsidRDefault="00BA0BF1" w:rsidP="00BD0592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</w:p>
          <w:p w14:paraId="2D15473F" w14:textId="77777777" w:rsidR="009B02A7" w:rsidRDefault="00BA0BF1" w:rsidP="00BD0592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BA0BF1">
              <w:rPr>
                <w:rFonts w:ascii="Arial" w:hAnsi="Arial" w:cs="Arial"/>
                <w:b/>
              </w:rPr>
              <w:t>Application withdrawn by applicant 05/06/19</w:t>
            </w:r>
          </w:p>
          <w:p w14:paraId="5B1B4BBC" w14:textId="4733E642" w:rsidR="00BA0BF1" w:rsidRPr="00BA0BF1" w:rsidRDefault="00BA0BF1" w:rsidP="00BD0592">
            <w:pPr>
              <w:spacing w:before="60" w:after="60" w:line="270" w:lineRule="exact"/>
              <w:rPr>
                <w:rFonts w:ascii="Arial" w:hAnsi="Arial" w:cs="Arial"/>
                <w:b/>
                <w:u w:val="single"/>
              </w:rPr>
            </w:pPr>
            <w:bookmarkStart w:id="11" w:name="_GoBack"/>
            <w:bookmarkEnd w:id="11"/>
          </w:p>
        </w:tc>
      </w:tr>
    </w:tbl>
    <w:p w14:paraId="36E03C66" w14:textId="77777777" w:rsidR="009B02A7" w:rsidRDefault="009B02A7" w:rsidP="00BD0592">
      <w:pPr>
        <w:spacing w:before="60" w:after="60" w:line="270" w:lineRule="exact"/>
        <w:rPr>
          <w:lang w:val="en-US" w:eastAsia="en-US"/>
        </w:rPr>
      </w:pPr>
    </w:p>
    <w:sectPr w:rsidR="009B02A7" w:rsidSect="00434129">
      <w:headerReference w:type="even" r:id="rId15"/>
      <w:headerReference w:type="default" r:id="rId16"/>
      <w:footerReference w:type="default" r:id="rId17"/>
      <w:headerReference w:type="first" r:id="rId18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D4819D" w14:textId="77777777" w:rsidR="00AE18A9" w:rsidRDefault="00AE18A9">
      <w:r>
        <w:separator/>
      </w:r>
    </w:p>
  </w:endnote>
  <w:endnote w:type="continuationSeparator" w:id="0">
    <w:p w14:paraId="09424EF4" w14:textId="77777777" w:rsidR="00AE18A9" w:rsidRDefault="00AE18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20B0704020202020204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155C7B" w14:textId="77777777" w:rsidR="00AE18A9" w:rsidRPr="007D6278" w:rsidRDefault="00AE18A9" w:rsidP="007D6278">
    <w:pPr>
      <w:pStyle w:val="Footer"/>
      <w:rPr>
        <w:color w:val="C0C0C0"/>
        <w:sz w:val="16"/>
        <w:szCs w:val="16"/>
      </w:rPr>
    </w:pPr>
    <w:r w:rsidRPr="0087723B">
      <w:rPr>
        <w:color w:val="C0C0C0"/>
        <w:sz w:val="16"/>
        <w:szCs w:val="16"/>
      </w:rPr>
      <w:t>203_0</w:t>
    </w:r>
    <w:r>
      <w:rPr>
        <w:color w:val="C0C0C0"/>
        <w:sz w:val="16"/>
        <w:szCs w:val="16"/>
      </w:rPr>
      <w:t>8_xx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3370CE" w14:textId="77777777" w:rsidR="00AE18A9" w:rsidRDefault="00AE18A9">
      <w:r>
        <w:separator/>
      </w:r>
    </w:p>
  </w:footnote>
  <w:footnote w:type="continuationSeparator" w:id="0">
    <w:p w14:paraId="2290E4D7" w14:textId="77777777" w:rsidR="00AE18A9" w:rsidRDefault="00AE18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5A8EE99" w14:textId="77777777" w:rsidR="00AE18A9" w:rsidRDefault="00BA0BF1">
    <w:pPr>
      <w:pStyle w:val="Header"/>
    </w:pPr>
    <w:r>
      <w:rPr>
        <w:noProof/>
      </w:rPr>
      <w:pict w14:anchorId="4728A592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49" type="#_x0000_t136" style="position:absolute;left:0;text-align:left;margin-left:0;margin-top:0;width:418.2pt;height:167.25pt;rotation:315;z-index:-251658240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1DF8B54" w14:textId="77777777" w:rsidR="00AE18A9" w:rsidRPr="00040BDE" w:rsidRDefault="00AE18A9">
    <w:pPr>
      <w:pStyle w:val="Header"/>
      <w:rPr>
        <w:b/>
      </w:rPr>
    </w:pPr>
    <w:r w:rsidRPr="00040BDE">
      <w:rPr>
        <w:b/>
      </w:rPr>
      <w:t>New bespoke facilities/permit duly made checklist.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D14205" w14:textId="77777777" w:rsidR="00AE18A9" w:rsidRDefault="00BA0BF1">
    <w:pPr>
      <w:pStyle w:val="Header"/>
    </w:pPr>
    <w:r>
      <w:rPr>
        <w:noProof/>
      </w:rPr>
      <w:pict w14:anchorId="7D64A92D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50" type="#_x0000_t136" style="position:absolute;left:0;text-align:left;margin-left:0;margin-top:0;width:418.2pt;height:167.25pt;rotation:315;z-index:-25165926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DRAF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0A5F0E"/>
    <w:multiLevelType w:val="hybridMultilevel"/>
    <w:tmpl w:val="F2D2183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C4B4B96"/>
    <w:multiLevelType w:val="hybridMultilevel"/>
    <w:tmpl w:val="108289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5A6948"/>
    <w:multiLevelType w:val="hybridMultilevel"/>
    <w:tmpl w:val="4680EC72"/>
    <w:lvl w:ilvl="0" w:tplc="AF445812">
      <w:start w:val="2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8"/>
  </w:num>
  <w:num w:numId="8">
    <w:abstractNumId w:val="4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101BB"/>
    <w:rsid w:val="00017DD8"/>
    <w:rsid w:val="00021522"/>
    <w:rsid w:val="0002529A"/>
    <w:rsid w:val="0002727E"/>
    <w:rsid w:val="00027998"/>
    <w:rsid w:val="00033A0D"/>
    <w:rsid w:val="00033D34"/>
    <w:rsid w:val="00040BDE"/>
    <w:rsid w:val="00042073"/>
    <w:rsid w:val="00047367"/>
    <w:rsid w:val="00050E1A"/>
    <w:rsid w:val="00054F8D"/>
    <w:rsid w:val="0005514D"/>
    <w:rsid w:val="000615B7"/>
    <w:rsid w:val="00061BE8"/>
    <w:rsid w:val="00066CFA"/>
    <w:rsid w:val="00067682"/>
    <w:rsid w:val="00073542"/>
    <w:rsid w:val="000827E0"/>
    <w:rsid w:val="00094432"/>
    <w:rsid w:val="000A1CF4"/>
    <w:rsid w:val="000A6038"/>
    <w:rsid w:val="000A70BA"/>
    <w:rsid w:val="000B0506"/>
    <w:rsid w:val="000C1C49"/>
    <w:rsid w:val="000C1FF8"/>
    <w:rsid w:val="000C39E8"/>
    <w:rsid w:val="000C473E"/>
    <w:rsid w:val="000C5E1E"/>
    <w:rsid w:val="000D0AF4"/>
    <w:rsid w:val="000D29CD"/>
    <w:rsid w:val="000D354C"/>
    <w:rsid w:val="000E5D87"/>
    <w:rsid w:val="000F23A6"/>
    <w:rsid w:val="000F3523"/>
    <w:rsid w:val="001048AD"/>
    <w:rsid w:val="00104928"/>
    <w:rsid w:val="00105266"/>
    <w:rsid w:val="00110AAF"/>
    <w:rsid w:val="00115D3B"/>
    <w:rsid w:val="00117868"/>
    <w:rsid w:val="00125F12"/>
    <w:rsid w:val="0013139E"/>
    <w:rsid w:val="00131D79"/>
    <w:rsid w:val="00136B7D"/>
    <w:rsid w:val="00151465"/>
    <w:rsid w:val="001577D2"/>
    <w:rsid w:val="00161628"/>
    <w:rsid w:val="00163B72"/>
    <w:rsid w:val="00164E87"/>
    <w:rsid w:val="00173DF5"/>
    <w:rsid w:val="001745F3"/>
    <w:rsid w:val="00175D53"/>
    <w:rsid w:val="00176A6A"/>
    <w:rsid w:val="00177DAC"/>
    <w:rsid w:val="00183314"/>
    <w:rsid w:val="001836A2"/>
    <w:rsid w:val="001861C9"/>
    <w:rsid w:val="00190EE3"/>
    <w:rsid w:val="00191EF5"/>
    <w:rsid w:val="00191EFD"/>
    <w:rsid w:val="001A0F9F"/>
    <w:rsid w:val="001B2EC0"/>
    <w:rsid w:val="001B3E5F"/>
    <w:rsid w:val="001C1F4F"/>
    <w:rsid w:val="001C215C"/>
    <w:rsid w:val="001C285F"/>
    <w:rsid w:val="001D0A9E"/>
    <w:rsid w:val="001E3FF0"/>
    <w:rsid w:val="001F1FA4"/>
    <w:rsid w:val="001F746D"/>
    <w:rsid w:val="001F7F38"/>
    <w:rsid w:val="00201B89"/>
    <w:rsid w:val="0020209D"/>
    <w:rsid w:val="00203F88"/>
    <w:rsid w:val="00207EA4"/>
    <w:rsid w:val="002113D9"/>
    <w:rsid w:val="00213E35"/>
    <w:rsid w:val="00222445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F41"/>
    <w:rsid w:val="002845D1"/>
    <w:rsid w:val="002902E3"/>
    <w:rsid w:val="002A32F6"/>
    <w:rsid w:val="002A34BE"/>
    <w:rsid w:val="002A4810"/>
    <w:rsid w:val="002B35BF"/>
    <w:rsid w:val="002B441D"/>
    <w:rsid w:val="002B703B"/>
    <w:rsid w:val="002C1B59"/>
    <w:rsid w:val="002C3A13"/>
    <w:rsid w:val="002D2FFC"/>
    <w:rsid w:val="002D6232"/>
    <w:rsid w:val="002E1083"/>
    <w:rsid w:val="002F1449"/>
    <w:rsid w:val="002F670C"/>
    <w:rsid w:val="002F6F61"/>
    <w:rsid w:val="00301602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31C00"/>
    <w:rsid w:val="00335299"/>
    <w:rsid w:val="00335F62"/>
    <w:rsid w:val="00337A96"/>
    <w:rsid w:val="00337CD2"/>
    <w:rsid w:val="0037134F"/>
    <w:rsid w:val="00371623"/>
    <w:rsid w:val="003801B9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2D8A"/>
    <w:rsid w:val="003B3F8D"/>
    <w:rsid w:val="003B4538"/>
    <w:rsid w:val="003C0261"/>
    <w:rsid w:val="003C48CE"/>
    <w:rsid w:val="003C75F1"/>
    <w:rsid w:val="003D0B7C"/>
    <w:rsid w:val="003D21F5"/>
    <w:rsid w:val="003D5AFF"/>
    <w:rsid w:val="003D69B8"/>
    <w:rsid w:val="003E1EB2"/>
    <w:rsid w:val="003E2631"/>
    <w:rsid w:val="003E2E03"/>
    <w:rsid w:val="003E4364"/>
    <w:rsid w:val="003E6FE4"/>
    <w:rsid w:val="003E724D"/>
    <w:rsid w:val="003F0401"/>
    <w:rsid w:val="003F6F82"/>
    <w:rsid w:val="00402942"/>
    <w:rsid w:val="00402E83"/>
    <w:rsid w:val="00404F21"/>
    <w:rsid w:val="00406738"/>
    <w:rsid w:val="0040761C"/>
    <w:rsid w:val="0041018D"/>
    <w:rsid w:val="00410260"/>
    <w:rsid w:val="00411F54"/>
    <w:rsid w:val="00414668"/>
    <w:rsid w:val="00423135"/>
    <w:rsid w:val="00431D9F"/>
    <w:rsid w:val="00434129"/>
    <w:rsid w:val="00442786"/>
    <w:rsid w:val="00443027"/>
    <w:rsid w:val="00452690"/>
    <w:rsid w:val="0045300A"/>
    <w:rsid w:val="0045384D"/>
    <w:rsid w:val="0045466F"/>
    <w:rsid w:val="0046022A"/>
    <w:rsid w:val="004631DB"/>
    <w:rsid w:val="004734A6"/>
    <w:rsid w:val="004762B7"/>
    <w:rsid w:val="00481042"/>
    <w:rsid w:val="00481D55"/>
    <w:rsid w:val="00483C78"/>
    <w:rsid w:val="004851B4"/>
    <w:rsid w:val="00485B15"/>
    <w:rsid w:val="00491D59"/>
    <w:rsid w:val="004921D6"/>
    <w:rsid w:val="00492AFA"/>
    <w:rsid w:val="004A1DC1"/>
    <w:rsid w:val="004A1E26"/>
    <w:rsid w:val="004A2549"/>
    <w:rsid w:val="004B08F9"/>
    <w:rsid w:val="004B3100"/>
    <w:rsid w:val="004B3FAE"/>
    <w:rsid w:val="004B70C8"/>
    <w:rsid w:val="004C0EBB"/>
    <w:rsid w:val="004C3D85"/>
    <w:rsid w:val="004C5505"/>
    <w:rsid w:val="004C7EE8"/>
    <w:rsid w:val="004D68A8"/>
    <w:rsid w:val="004D780A"/>
    <w:rsid w:val="004E2AB3"/>
    <w:rsid w:val="004E34CF"/>
    <w:rsid w:val="004E3C50"/>
    <w:rsid w:val="004E4B0C"/>
    <w:rsid w:val="004E6496"/>
    <w:rsid w:val="004E6D1F"/>
    <w:rsid w:val="004E7026"/>
    <w:rsid w:val="004F2333"/>
    <w:rsid w:val="004F61D4"/>
    <w:rsid w:val="004F62C2"/>
    <w:rsid w:val="00502083"/>
    <w:rsid w:val="00503CD9"/>
    <w:rsid w:val="0050664C"/>
    <w:rsid w:val="00517E63"/>
    <w:rsid w:val="005207B7"/>
    <w:rsid w:val="00524167"/>
    <w:rsid w:val="00525396"/>
    <w:rsid w:val="00525408"/>
    <w:rsid w:val="00526ED4"/>
    <w:rsid w:val="00535B10"/>
    <w:rsid w:val="005479DF"/>
    <w:rsid w:val="00547AA4"/>
    <w:rsid w:val="0055100E"/>
    <w:rsid w:val="005515B9"/>
    <w:rsid w:val="0055228C"/>
    <w:rsid w:val="00556518"/>
    <w:rsid w:val="00557600"/>
    <w:rsid w:val="00560984"/>
    <w:rsid w:val="00561FE2"/>
    <w:rsid w:val="00570495"/>
    <w:rsid w:val="00577F70"/>
    <w:rsid w:val="00580E47"/>
    <w:rsid w:val="0058191D"/>
    <w:rsid w:val="005866EF"/>
    <w:rsid w:val="00594EF5"/>
    <w:rsid w:val="0059605C"/>
    <w:rsid w:val="00596C2C"/>
    <w:rsid w:val="005A1A66"/>
    <w:rsid w:val="005A5836"/>
    <w:rsid w:val="005A6209"/>
    <w:rsid w:val="005B443F"/>
    <w:rsid w:val="005B7093"/>
    <w:rsid w:val="005D3784"/>
    <w:rsid w:val="005D5B52"/>
    <w:rsid w:val="005E0313"/>
    <w:rsid w:val="005E30B0"/>
    <w:rsid w:val="005F052F"/>
    <w:rsid w:val="005F39D7"/>
    <w:rsid w:val="005F4116"/>
    <w:rsid w:val="005F545F"/>
    <w:rsid w:val="00604B6E"/>
    <w:rsid w:val="00616CC6"/>
    <w:rsid w:val="00616FFE"/>
    <w:rsid w:val="0061796B"/>
    <w:rsid w:val="00620A9F"/>
    <w:rsid w:val="00624D11"/>
    <w:rsid w:val="00634CE3"/>
    <w:rsid w:val="00642E30"/>
    <w:rsid w:val="00645F83"/>
    <w:rsid w:val="00647E8E"/>
    <w:rsid w:val="00654747"/>
    <w:rsid w:val="00661A22"/>
    <w:rsid w:val="00666C66"/>
    <w:rsid w:val="00667E9A"/>
    <w:rsid w:val="00673FFF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4105"/>
    <w:rsid w:val="006B54E8"/>
    <w:rsid w:val="006C0C7E"/>
    <w:rsid w:val="006D425A"/>
    <w:rsid w:val="006D5444"/>
    <w:rsid w:val="006D6F79"/>
    <w:rsid w:val="006D7981"/>
    <w:rsid w:val="006D7CBF"/>
    <w:rsid w:val="006E1D91"/>
    <w:rsid w:val="006E2FBA"/>
    <w:rsid w:val="006F217D"/>
    <w:rsid w:val="006F3838"/>
    <w:rsid w:val="006F4147"/>
    <w:rsid w:val="006F5DB2"/>
    <w:rsid w:val="007050C4"/>
    <w:rsid w:val="0071016F"/>
    <w:rsid w:val="007111CE"/>
    <w:rsid w:val="007150AF"/>
    <w:rsid w:val="007202D2"/>
    <w:rsid w:val="00720D31"/>
    <w:rsid w:val="0072318B"/>
    <w:rsid w:val="007233D8"/>
    <w:rsid w:val="00731B35"/>
    <w:rsid w:val="00732FAF"/>
    <w:rsid w:val="0074254D"/>
    <w:rsid w:val="00744298"/>
    <w:rsid w:val="00761CC0"/>
    <w:rsid w:val="00764826"/>
    <w:rsid w:val="00775D4D"/>
    <w:rsid w:val="00780D6A"/>
    <w:rsid w:val="00787181"/>
    <w:rsid w:val="00787835"/>
    <w:rsid w:val="0078796D"/>
    <w:rsid w:val="007922FC"/>
    <w:rsid w:val="00793243"/>
    <w:rsid w:val="0079642C"/>
    <w:rsid w:val="00796948"/>
    <w:rsid w:val="007A017E"/>
    <w:rsid w:val="007A38D0"/>
    <w:rsid w:val="007A47E0"/>
    <w:rsid w:val="007B3D68"/>
    <w:rsid w:val="007B58EC"/>
    <w:rsid w:val="007B656D"/>
    <w:rsid w:val="007C4060"/>
    <w:rsid w:val="007C6524"/>
    <w:rsid w:val="007D6278"/>
    <w:rsid w:val="007E4060"/>
    <w:rsid w:val="007E4644"/>
    <w:rsid w:val="007F0643"/>
    <w:rsid w:val="007F28B4"/>
    <w:rsid w:val="007F38F2"/>
    <w:rsid w:val="007F4B3B"/>
    <w:rsid w:val="007F5EE8"/>
    <w:rsid w:val="00802208"/>
    <w:rsid w:val="008062CF"/>
    <w:rsid w:val="00811918"/>
    <w:rsid w:val="00813558"/>
    <w:rsid w:val="008144C1"/>
    <w:rsid w:val="00822565"/>
    <w:rsid w:val="008251B5"/>
    <w:rsid w:val="00825EA5"/>
    <w:rsid w:val="00827663"/>
    <w:rsid w:val="008458D5"/>
    <w:rsid w:val="00846EA0"/>
    <w:rsid w:val="00850EC4"/>
    <w:rsid w:val="008566B5"/>
    <w:rsid w:val="008574DD"/>
    <w:rsid w:val="008624F2"/>
    <w:rsid w:val="00863254"/>
    <w:rsid w:val="00864218"/>
    <w:rsid w:val="00864CC8"/>
    <w:rsid w:val="00866561"/>
    <w:rsid w:val="0087084A"/>
    <w:rsid w:val="00874707"/>
    <w:rsid w:val="00876361"/>
    <w:rsid w:val="0087723B"/>
    <w:rsid w:val="00881758"/>
    <w:rsid w:val="008937E9"/>
    <w:rsid w:val="008A3C96"/>
    <w:rsid w:val="008A5772"/>
    <w:rsid w:val="008A7120"/>
    <w:rsid w:val="008B33A8"/>
    <w:rsid w:val="008C6C41"/>
    <w:rsid w:val="008E0936"/>
    <w:rsid w:val="008E1609"/>
    <w:rsid w:val="008F25FD"/>
    <w:rsid w:val="008F3967"/>
    <w:rsid w:val="008F453C"/>
    <w:rsid w:val="00904230"/>
    <w:rsid w:val="009079DD"/>
    <w:rsid w:val="0091256C"/>
    <w:rsid w:val="00913431"/>
    <w:rsid w:val="009160E7"/>
    <w:rsid w:val="0091686A"/>
    <w:rsid w:val="00922A6B"/>
    <w:rsid w:val="00926F52"/>
    <w:rsid w:val="00931036"/>
    <w:rsid w:val="0093763B"/>
    <w:rsid w:val="009401EB"/>
    <w:rsid w:val="00941DD0"/>
    <w:rsid w:val="0094516B"/>
    <w:rsid w:val="00946460"/>
    <w:rsid w:val="00947A28"/>
    <w:rsid w:val="0096132C"/>
    <w:rsid w:val="00961F67"/>
    <w:rsid w:val="009639E8"/>
    <w:rsid w:val="009729C0"/>
    <w:rsid w:val="009745D5"/>
    <w:rsid w:val="00977B97"/>
    <w:rsid w:val="00990F97"/>
    <w:rsid w:val="00994D21"/>
    <w:rsid w:val="00995F66"/>
    <w:rsid w:val="009A0681"/>
    <w:rsid w:val="009A0884"/>
    <w:rsid w:val="009A5548"/>
    <w:rsid w:val="009A7ECF"/>
    <w:rsid w:val="009B02A7"/>
    <w:rsid w:val="009B040C"/>
    <w:rsid w:val="009B7AC3"/>
    <w:rsid w:val="009D0D1D"/>
    <w:rsid w:val="009D0FBA"/>
    <w:rsid w:val="009D1841"/>
    <w:rsid w:val="009D3399"/>
    <w:rsid w:val="009D45D4"/>
    <w:rsid w:val="009D5C18"/>
    <w:rsid w:val="009E42D3"/>
    <w:rsid w:val="009F062D"/>
    <w:rsid w:val="009F1902"/>
    <w:rsid w:val="009F7552"/>
    <w:rsid w:val="00A02EFA"/>
    <w:rsid w:val="00A05125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42516"/>
    <w:rsid w:val="00A528FF"/>
    <w:rsid w:val="00A60415"/>
    <w:rsid w:val="00A61CDE"/>
    <w:rsid w:val="00A6239E"/>
    <w:rsid w:val="00A62FAE"/>
    <w:rsid w:val="00A64FC0"/>
    <w:rsid w:val="00A6559C"/>
    <w:rsid w:val="00A66C5B"/>
    <w:rsid w:val="00A7199F"/>
    <w:rsid w:val="00A7418A"/>
    <w:rsid w:val="00A7580D"/>
    <w:rsid w:val="00A835D0"/>
    <w:rsid w:val="00A851FA"/>
    <w:rsid w:val="00A86E5D"/>
    <w:rsid w:val="00A90617"/>
    <w:rsid w:val="00A9371A"/>
    <w:rsid w:val="00AA48CE"/>
    <w:rsid w:val="00AB3B3B"/>
    <w:rsid w:val="00AB4862"/>
    <w:rsid w:val="00AB545E"/>
    <w:rsid w:val="00AC2826"/>
    <w:rsid w:val="00AC2FE0"/>
    <w:rsid w:val="00AC41ED"/>
    <w:rsid w:val="00AC6A75"/>
    <w:rsid w:val="00AC7C53"/>
    <w:rsid w:val="00AD0DDF"/>
    <w:rsid w:val="00AD297F"/>
    <w:rsid w:val="00AE18A9"/>
    <w:rsid w:val="00AE2A96"/>
    <w:rsid w:val="00AE2E0C"/>
    <w:rsid w:val="00AE3FE3"/>
    <w:rsid w:val="00AE6AB5"/>
    <w:rsid w:val="00AE6C44"/>
    <w:rsid w:val="00AF0BE8"/>
    <w:rsid w:val="00AF66D7"/>
    <w:rsid w:val="00B078BC"/>
    <w:rsid w:val="00B113B7"/>
    <w:rsid w:val="00B11C7B"/>
    <w:rsid w:val="00B26DFB"/>
    <w:rsid w:val="00B30ADA"/>
    <w:rsid w:val="00B315C1"/>
    <w:rsid w:val="00B34077"/>
    <w:rsid w:val="00B3497C"/>
    <w:rsid w:val="00B349A8"/>
    <w:rsid w:val="00B45B64"/>
    <w:rsid w:val="00B5027B"/>
    <w:rsid w:val="00B51EF1"/>
    <w:rsid w:val="00B57CC4"/>
    <w:rsid w:val="00B60C7A"/>
    <w:rsid w:val="00B64788"/>
    <w:rsid w:val="00B6591E"/>
    <w:rsid w:val="00B70FD1"/>
    <w:rsid w:val="00B73949"/>
    <w:rsid w:val="00B73C69"/>
    <w:rsid w:val="00B75CA8"/>
    <w:rsid w:val="00B82245"/>
    <w:rsid w:val="00B91178"/>
    <w:rsid w:val="00B914D8"/>
    <w:rsid w:val="00B925CF"/>
    <w:rsid w:val="00BA0BF1"/>
    <w:rsid w:val="00BB2BE6"/>
    <w:rsid w:val="00BB7146"/>
    <w:rsid w:val="00BC4BF9"/>
    <w:rsid w:val="00BC4D8F"/>
    <w:rsid w:val="00BC5992"/>
    <w:rsid w:val="00BD0592"/>
    <w:rsid w:val="00BD1BBC"/>
    <w:rsid w:val="00BD6FDC"/>
    <w:rsid w:val="00BE0D0D"/>
    <w:rsid w:val="00BE4515"/>
    <w:rsid w:val="00BE46C1"/>
    <w:rsid w:val="00BF1691"/>
    <w:rsid w:val="00BF5011"/>
    <w:rsid w:val="00BF6171"/>
    <w:rsid w:val="00C0536C"/>
    <w:rsid w:val="00C0705B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5FE5"/>
    <w:rsid w:val="00C77BEE"/>
    <w:rsid w:val="00C847F2"/>
    <w:rsid w:val="00C91926"/>
    <w:rsid w:val="00C9343A"/>
    <w:rsid w:val="00C9462C"/>
    <w:rsid w:val="00CA4929"/>
    <w:rsid w:val="00CB2379"/>
    <w:rsid w:val="00CB548B"/>
    <w:rsid w:val="00CB745B"/>
    <w:rsid w:val="00CB7826"/>
    <w:rsid w:val="00CC4BDB"/>
    <w:rsid w:val="00CD74A5"/>
    <w:rsid w:val="00CE1475"/>
    <w:rsid w:val="00CF063F"/>
    <w:rsid w:val="00CF07A2"/>
    <w:rsid w:val="00CF1BAD"/>
    <w:rsid w:val="00D00FFF"/>
    <w:rsid w:val="00D01E3D"/>
    <w:rsid w:val="00D11F47"/>
    <w:rsid w:val="00D14F6F"/>
    <w:rsid w:val="00D245E9"/>
    <w:rsid w:val="00D301D2"/>
    <w:rsid w:val="00D323B0"/>
    <w:rsid w:val="00D338E0"/>
    <w:rsid w:val="00D3711E"/>
    <w:rsid w:val="00D41CE4"/>
    <w:rsid w:val="00D41F48"/>
    <w:rsid w:val="00D462E8"/>
    <w:rsid w:val="00D46EE2"/>
    <w:rsid w:val="00D51B9F"/>
    <w:rsid w:val="00D51BA1"/>
    <w:rsid w:val="00D5495C"/>
    <w:rsid w:val="00D60C5E"/>
    <w:rsid w:val="00D628C5"/>
    <w:rsid w:val="00D641DC"/>
    <w:rsid w:val="00D65FD2"/>
    <w:rsid w:val="00D71742"/>
    <w:rsid w:val="00D72C53"/>
    <w:rsid w:val="00D76E8E"/>
    <w:rsid w:val="00D848E9"/>
    <w:rsid w:val="00D90241"/>
    <w:rsid w:val="00D92CE5"/>
    <w:rsid w:val="00DA0C08"/>
    <w:rsid w:val="00DA29D7"/>
    <w:rsid w:val="00DA6935"/>
    <w:rsid w:val="00DA793E"/>
    <w:rsid w:val="00DB0C6A"/>
    <w:rsid w:val="00DB1860"/>
    <w:rsid w:val="00DB6350"/>
    <w:rsid w:val="00DC034C"/>
    <w:rsid w:val="00DC2EBC"/>
    <w:rsid w:val="00DC69DA"/>
    <w:rsid w:val="00DE30CF"/>
    <w:rsid w:val="00DE6273"/>
    <w:rsid w:val="00DE6891"/>
    <w:rsid w:val="00DE6B4D"/>
    <w:rsid w:val="00DE7C77"/>
    <w:rsid w:val="00DF42DF"/>
    <w:rsid w:val="00DF64F8"/>
    <w:rsid w:val="00E02019"/>
    <w:rsid w:val="00E02522"/>
    <w:rsid w:val="00E0494E"/>
    <w:rsid w:val="00E05A09"/>
    <w:rsid w:val="00E07F7E"/>
    <w:rsid w:val="00E10035"/>
    <w:rsid w:val="00E11087"/>
    <w:rsid w:val="00E11648"/>
    <w:rsid w:val="00E13D33"/>
    <w:rsid w:val="00E20C8D"/>
    <w:rsid w:val="00E21F44"/>
    <w:rsid w:val="00E307D3"/>
    <w:rsid w:val="00E332BC"/>
    <w:rsid w:val="00E34DE5"/>
    <w:rsid w:val="00E35060"/>
    <w:rsid w:val="00E35861"/>
    <w:rsid w:val="00E36F0F"/>
    <w:rsid w:val="00E4023C"/>
    <w:rsid w:val="00E4089E"/>
    <w:rsid w:val="00E465D2"/>
    <w:rsid w:val="00E5160C"/>
    <w:rsid w:val="00E62F92"/>
    <w:rsid w:val="00E70A75"/>
    <w:rsid w:val="00E73EAC"/>
    <w:rsid w:val="00E74A5D"/>
    <w:rsid w:val="00E74E18"/>
    <w:rsid w:val="00E821A3"/>
    <w:rsid w:val="00E82EE9"/>
    <w:rsid w:val="00E84369"/>
    <w:rsid w:val="00E851A9"/>
    <w:rsid w:val="00E902FF"/>
    <w:rsid w:val="00E9187A"/>
    <w:rsid w:val="00E91A57"/>
    <w:rsid w:val="00EA0213"/>
    <w:rsid w:val="00EA173A"/>
    <w:rsid w:val="00EA3B4E"/>
    <w:rsid w:val="00EA3E43"/>
    <w:rsid w:val="00EA6EE2"/>
    <w:rsid w:val="00EB4417"/>
    <w:rsid w:val="00EC065F"/>
    <w:rsid w:val="00EC486C"/>
    <w:rsid w:val="00ED00A6"/>
    <w:rsid w:val="00ED05AC"/>
    <w:rsid w:val="00ED2059"/>
    <w:rsid w:val="00ED4426"/>
    <w:rsid w:val="00ED5F98"/>
    <w:rsid w:val="00ED6A8F"/>
    <w:rsid w:val="00ED7981"/>
    <w:rsid w:val="00EE2F42"/>
    <w:rsid w:val="00EE4369"/>
    <w:rsid w:val="00EE4C80"/>
    <w:rsid w:val="00EE5AB4"/>
    <w:rsid w:val="00EE7262"/>
    <w:rsid w:val="00EE73AB"/>
    <w:rsid w:val="00EF0974"/>
    <w:rsid w:val="00EF1A7F"/>
    <w:rsid w:val="00EF3F04"/>
    <w:rsid w:val="00EF49BA"/>
    <w:rsid w:val="00F01350"/>
    <w:rsid w:val="00F10614"/>
    <w:rsid w:val="00F11050"/>
    <w:rsid w:val="00F1327E"/>
    <w:rsid w:val="00F1774C"/>
    <w:rsid w:val="00F21F8A"/>
    <w:rsid w:val="00F32011"/>
    <w:rsid w:val="00F352FC"/>
    <w:rsid w:val="00F35363"/>
    <w:rsid w:val="00F41564"/>
    <w:rsid w:val="00F418DA"/>
    <w:rsid w:val="00F45969"/>
    <w:rsid w:val="00F502FA"/>
    <w:rsid w:val="00F53A20"/>
    <w:rsid w:val="00F559F2"/>
    <w:rsid w:val="00F55B84"/>
    <w:rsid w:val="00F55BE9"/>
    <w:rsid w:val="00F655A4"/>
    <w:rsid w:val="00F66356"/>
    <w:rsid w:val="00F700BF"/>
    <w:rsid w:val="00F71DB0"/>
    <w:rsid w:val="00F74A33"/>
    <w:rsid w:val="00F86E2E"/>
    <w:rsid w:val="00F8790C"/>
    <w:rsid w:val="00F939D7"/>
    <w:rsid w:val="00FA43E2"/>
    <w:rsid w:val="00FA6DF7"/>
    <w:rsid w:val="00FB0700"/>
    <w:rsid w:val="00FB6649"/>
    <w:rsid w:val="00FC0BAF"/>
    <w:rsid w:val="00FD23E1"/>
    <w:rsid w:val="00FD325C"/>
    <w:rsid w:val="00FD3478"/>
    <w:rsid w:val="00FD34B6"/>
    <w:rsid w:val="00FD49F1"/>
    <w:rsid w:val="00FE1EB5"/>
    <w:rsid w:val="00FE5730"/>
    <w:rsid w:val="00FF0849"/>
    <w:rsid w:val="00FF1115"/>
    <w:rsid w:val="00FF53B9"/>
    <w:rsid w:val="00FF6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."/>
  <w:listSeparator w:val=","/>
  <w14:docId w14:val="3054EA72"/>
  <w15:chartTrackingRefBased/>
  <w15:docId w15:val="{81780BFB-879E-4108-85BA-56DB7ABB90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semiHidden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EF49BA"/>
    <w:pPr>
      <w:spacing w:after="120"/>
      <w:jc w:val="center"/>
    </w:pPr>
    <w:rPr>
      <w:rFonts w:ascii="Arial" w:hAnsi="Arial" w:cs="Arial"/>
      <w:color w:val="00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1048AD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EF49BA"/>
    <w:rPr>
      <w:rFonts w:ascii="Arial" w:hAnsi="Arial" w:cs="Arial"/>
      <w:color w:val="00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DB6350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DB6350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ED20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intranet/ams_document_library/2008/201_250/201_08.doc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yperlink" Target="http://intranet/ams_document_library/2008/201_250/202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353" ma:contentTypeDescription="Permitting &amp; Compliance Word Document" ma:contentTypeScope="" ma:versionID="e65545615649a07542350c399260641e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bfe0664e1326e58a927683d2e92fef8c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 minOccurs="0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nillable="true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24" nillable="true" ma:displayName="MediaServiceAutoTags" ma:description="" ma:internalName="MediaServiceAutoTags" ma:readOnly="true">
      <xsd:simpleType>
        <xsd:restriction base="dms:Text"/>
      </xsd:simpleType>
    </xsd:element>
    <xsd:element name="MediaServiceMetadata" ma:index="27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8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5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6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Kar Services Ltd</Site_x0020_Name>
    <Internal_x002f_External xmlns="859f7ad6-93f6-4205-b62b-a17f28acbbac">Internal document</Internal_x002f_External>
    <Post_x0020_code xmlns="859f7ad6-93f6-4205-b62b-a17f28acbbac">CF3 2EJ</Post_x0020_code>
    <Document_x0020_Type xmlns="859f7ad6-93f6-4205-b62b-a17f28acbbac">Form/Proforma</Document_x0020_Type>
    <Welsh_x0020_Local_x0020_Authority xmlns="859f7ad6-93f6-4205-b62b-a17f28acbbac">Cardiff County Council</Welsh_x0020_Local_x0020_Authority>
    <Disclosure_x0020_Status xmlns="859f7ad6-93f6-4205-b62b-a17f28acbbac">Public register</Disclosure_x0020_Status>
    <Addressee xmlns="859f7ad6-93f6-4205-b62b-a17f28acbbac">Newton Rd, Lower Newton Meadow Farm, Cardiff, CF3 2EJ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2019-06-04T23:00:00+00:00</Document_x0020_Date>
    <Facility_x0020_Address xmlns="859f7ad6-93f6-4205-b62b-a17f28acbbac">Newton Rd, Lower Newton Meadow Farm, Cardiff</Facility_x0020_Address>
    <Environment_x0020_Sub_x0020_Folder xmlns="859f7ad6-93f6-4205-b62b-a17f28acbbac">Licences applications</Environment_x0020_Sub_x0020_Folder>
    <Customer_x0020_Name xmlns="859f7ad6-93f6-4205-b62b-a17f28acbbac">Kar Services Ltd</Customer_x0020_Name>
    <Surrendered_x002f_Expired_x0020_Date xmlns="859f7ad6-93f6-4205-b62b-a17f28acbbac" xsi:nil="true"/>
  </documentManagement>
</p:propertie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BFC2AF5A-AB28-4EBB-9739-649DCD1CA35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3A7B4A2-29A8-4E5C-B307-CF383ECB792B}"/>
</file>

<file path=customXml/itemProps3.xml><?xml version="1.0" encoding="utf-8"?>
<ds:datastoreItem xmlns:ds="http://schemas.openxmlformats.org/officeDocument/2006/customXml" ds:itemID="{73CB700C-A948-4020-BD5F-FC392C8E376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D81E0EC-8A08-4DFF-9475-829D744525CF}">
  <ds:schemaRefs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microsoft.com/office/2006/documentManagement/types"/>
    <ds:schemaRef ds:uri="http://purl.org/dc/terms/"/>
    <ds:schemaRef ds:uri="9be56660-2c31-41ef-bc00-23e72f632f2a"/>
    <ds:schemaRef ds:uri="http://www.w3.org/XML/1998/namespace"/>
  </ds:schemaRefs>
</ds:datastoreItem>
</file>

<file path=customXml/itemProps5.xml><?xml version="1.0" encoding="utf-8"?>
<ds:datastoreItem xmlns:ds="http://schemas.openxmlformats.org/officeDocument/2006/customXml" ds:itemID="{8C45D6FC-D45C-4BBE-AA93-FB3F89A8C3DE}"/>
</file>

<file path=customXml/itemProps6.xml><?xml version="1.0" encoding="utf-8"?>
<ds:datastoreItem xmlns:ds="http://schemas.openxmlformats.org/officeDocument/2006/customXml" ds:itemID="{0280C164-F51B-4C4A-BCD6-361CDE56FF34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249</TotalTime>
  <Pages>10</Pages>
  <Words>1674</Words>
  <Characters>9286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10939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>203_08_SD12, version 1Issue date: 12/06/09</dc:description>
  <cp:lastModifiedBy>Bailey, Louise</cp:lastModifiedBy>
  <cp:revision>25</cp:revision>
  <cp:lastPrinted>2013-09-05T11:54:00Z</cp:lastPrinted>
  <dcterms:created xsi:type="dcterms:W3CDTF">2017-12-08T15:16:00Z</dcterms:created>
  <dcterms:modified xsi:type="dcterms:W3CDTF">2019-06-05T08:44:00Z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SharedWithUsers">
    <vt:lpwstr/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ItemGuid">
    <vt:lpwstr>e07d9410-66df-4491-a166-02e0de2db48c</vt:lpwstr>
  </property>
  <property fmtid="{D5CDD505-2E9C-101B-9397-08002B2CF9AE}" pid="12" name="AuthorIds_UIVersion_6144">
    <vt:lpwstr>961</vt:lpwstr>
  </property>
  <property fmtid="{D5CDD505-2E9C-101B-9397-08002B2CF9AE}" pid="13" name="AuthorIds_UIVersion_7168">
    <vt:lpwstr>2131</vt:lpwstr>
  </property>
  <property fmtid="{D5CDD505-2E9C-101B-9397-08002B2CF9AE}" pid="14" name="_dlc_DocId">
    <vt:lpwstr>REGU-106-70969</vt:lpwstr>
  </property>
  <property fmtid="{D5CDD505-2E9C-101B-9397-08002B2CF9AE}" pid="15" name="_dlc_DocIdUrl">
    <vt:lpwstr>https://cyfoethnaturiolcymru.sharepoint.com/teams/Regulatory/Permitting/_layouts/15/DocIdRedir.aspx?ID=REGU-106-70969, REGU-106-70969</vt:lpwstr>
  </property>
</Properties>
</file>