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  <w:bookmarkStart w:id="0" w:name="_GoBack"/>
      <w:bookmarkEnd w:id="0"/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577C3B" w14:paraId="6B8238DC" w14:textId="77777777" w:rsidTr="005D4969">
        <w:tc>
          <w:tcPr>
            <w:tcW w:w="4621" w:type="dxa"/>
          </w:tcPr>
          <w:p w14:paraId="66BE20EC" w14:textId="21851872" w:rsidR="00106E7F" w:rsidRPr="00577C3B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RecipientsName"/>
            <w:bookmarkStart w:id="2" w:name="Address1"/>
            <w:bookmarkStart w:id="3" w:name="Address2"/>
            <w:bookmarkStart w:id="4" w:name="Address3"/>
            <w:bookmarkEnd w:id="1"/>
            <w:bookmarkEnd w:id="2"/>
            <w:bookmarkEnd w:id="3"/>
            <w:bookmarkEnd w:id="4"/>
          </w:p>
          <w:p w14:paraId="740C9BE3" w14:textId="54FA4D94" w:rsidR="00A16398" w:rsidRPr="00577C3B" w:rsidRDefault="00E714DB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4"/>
            <w:bookmarkEnd w:id="5"/>
            <w:r w:rsidRPr="00577C3B">
              <w:rPr>
                <w:sz w:val="22"/>
                <w:szCs w:val="22"/>
                <w:lang w:val="en-US"/>
              </w:rPr>
              <w:t>Mr. Lee Foulkes</w:t>
            </w:r>
          </w:p>
          <w:p w14:paraId="217F0241" w14:textId="77777777" w:rsidR="00E714DB" w:rsidRPr="00577C3B" w:rsidRDefault="00E714DB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577C3B">
              <w:rPr>
                <w:sz w:val="22"/>
                <w:szCs w:val="22"/>
                <w:lang w:val="en-US"/>
              </w:rPr>
              <w:t>Cynon Valley Waste Disposal Company Ltd</w:t>
            </w:r>
          </w:p>
          <w:p w14:paraId="5AB08F2B" w14:textId="77777777" w:rsidR="00E714DB" w:rsidRPr="00577C3B" w:rsidRDefault="00E714DB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577C3B">
              <w:rPr>
                <w:sz w:val="22"/>
                <w:szCs w:val="22"/>
                <w:lang w:val="en-US"/>
              </w:rPr>
              <w:t>Bryn Pica</w:t>
            </w:r>
          </w:p>
          <w:p w14:paraId="0CF4AC5D" w14:textId="15CA6599" w:rsidR="00E714DB" w:rsidRPr="00577C3B" w:rsidRDefault="00B0733B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577C3B">
              <w:rPr>
                <w:sz w:val="22"/>
                <w:szCs w:val="22"/>
                <w:lang w:val="en-US"/>
              </w:rPr>
              <w:t>Llwydcoed</w:t>
            </w:r>
          </w:p>
          <w:p w14:paraId="10A84CAB" w14:textId="2391E46F" w:rsidR="00B0733B" w:rsidRPr="00577C3B" w:rsidRDefault="00B0733B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577C3B">
              <w:rPr>
                <w:sz w:val="22"/>
                <w:szCs w:val="22"/>
                <w:lang w:val="en-US"/>
              </w:rPr>
              <w:t>Aberdare</w:t>
            </w:r>
          </w:p>
          <w:p w14:paraId="2EF54586" w14:textId="1278FF4C" w:rsidR="00B0733B" w:rsidRPr="00577C3B" w:rsidRDefault="00B0733B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577C3B">
              <w:rPr>
                <w:sz w:val="22"/>
                <w:szCs w:val="22"/>
                <w:lang w:val="en-US"/>
              </w:rPr>
              <w:t>CF44 0BX</w:t>
            </w:r>
          </w:p>
          <w:p w14:paraId="22C5517F" w14:textId="77777777" w:rsidR="00106E7F" w:rsidRPr="00577C3B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Address5"/>
            <w:bookmarkStart w:id="7" w:name="Address6"/>
            <w:bookmarkStart w:id="8" w:name="RecordedDelivery"/>
            <w:bookmarkStart w:id="9" w:name="FirstClass"/>
            <w:bookmarkEnd w:id="6"/>
            <w:bookmarkEnd w:id="7"/>
            <w:bookmarkEnd w:id="8"/>
            <w:bookmarkEnd w:id="9"/>
          </w:p>
        </w:tc>
        <w:tc>
          <w:tcPr>
            <w:tcW w:w="4621" w:type="dxa"/>
          </w:tcPr>
          <w:p w14:paraId="17293E0D" w14:textId="77777777" w:rsidR="00106E7F" w:rsidRPr="00577C3B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7E76FAD5" w:rsidR="00106E7F" w:rsidRPr="00577C3B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577C3B">
              <w:rPr>
                <w:b/>
                <w:sz w:val="22"/>
                <w:szCs w:val="22"/>
                <w:lang w:val="en-US"/>
              </w:rPr>
              <w:t>Our ref:</w:t>
            </w:r>
            <w:r w:rsidR="00B0733B" w:rsidRPr="00577C3B">
              <w:rPr>
                <w:b/>
                <w:sz w:val="22"/>
                <w:szCs w:val="22"/>
                <w:lang w:val="en-US"/>
              </w:rPr>
              <w:t xml:space="preserve"> EPR/</w:t>
            </w:r>
            <w:r w:rsidR="00477D14">
              <w:rPr>
                <w:b/>
                <w:sz w:val="22"/>
                <w:szCs w:val="22"/>
                <w:lang w:val="en-US"/>
              </w:rPr>
              <w:t>AB3091HR</w:t>
            </w:r>
            <w:r w:rsidR="006F279D" w:rsidRPr="00577C3B">
              <w:rPr>
                <w:b/>
                <w:sz w:val="22"/>
                <w:szCs w:val="22"/>
                <w:lang w:val="en-US"/>
              </w:rPr>
              <w:t xml:space="preserve"> </w:t>
            </w:r>
            <w:r w:rsidR="00B0733B" w:rsidRPr="00577C3B">
              <w:rPr>
                <w:b/>
                <w:sz w:val="22"/>
                <w:szCs w:val="22"/>
                <w:lang w:val="en-US"/>
              </w:rPr>
              <w:t>/A001</w:t>
            </w:r>
            <w:r w:rsidRPr="00577C3B">
              <w:rPr>
                <w:sz w:val="22"/>
                <w:szCs w:val="22"/>
                <w:lang w:val="en-US"/>
              </w:rPr>
              <w:tab/>
            </w:r>
            <w:bookmarkStart w:id="10" w:name="OurRef"/>
            <w:bookmarkEnd w:id="10"/>
          </w:p>
          <w:p w14:paraId="0157A503" w14:textId="4AA5A50D" w:rsidR="00106E7F" w:rsidRPr="00577C3B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577C3B">
              <w:rPr>
                <w:b/>
                <w:sz w:val="22"/>
                <w:szCs w:val="22"/>
                <w:lang w:val="en-US"/>
              </w:rPr>
              <w:t>Your ref:</w:t>
            </w:r>
            <w:r w:rsidR="00B0733B" w:rsidRPr="00577C3B">
              <w:rPr>
                <w:b/>
                <w:sz w:val="22"/>
                <w:szCs w:val="22"/>
                <w:lang w:val="en-US"/>
              </w:rPr>
              <w:t xml:space="preserve"> EPR/</w:t>
            </w:r>
            <w:r w:rsidR="00477D14">
              <w:rPr>
                <w:b/>
                <w:sz w:val="22"/>
                <w:szCs w:val="22"/>
                <w:lang w:val="en-US"/>
              </w:rPr>
              <w:t>AB3091HR</w:t>
            </w:r>
            <w:r w:rsidRPr="00577C3B">
              <w:rPr>
                <w:sz w:val="22"/>
                <w:szCs w:val="22"/>
                <w:lang w:val="en-US"/>
              </w:rPr>
              <w:tab/>
            </w:r>
            <w:bookmarkStart w:id="11" w:name="YourRef"/>
            <w:bookmarkEnd w:id="11"/>
          </w:p>
          <w:p w14:paraId="1A6218C4" w14:textId="77777777" w:rsidR="00106E7F" w:rsidRPr="00577C3B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2CB7571A" w:rsidR="00106E7F" w:rsidRPr="00577C3B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577C3B">
              <w:rPr>
                <w:b/>
                <w:sz w:val="22"/>
                <w:szCs w:val="22"/>
                <w:lang w:val="en-US"/>
              </w:rPr>
              <w:t>Date:</w:t>
            </w:r>
            <w:r w:rsidR="00362DE4">
              <w:rPr>
                <w:b/>
                <w:sz w:val="22"/>
                <w:szCs w:val="22"/>
                <w:lang w:val="en-US"/>
              </w:rPr>
              <w:t>16</w:t>
            </w:r>
            <w:r w:rsidR="00362DE4" w:rsidRPr="00362DE4">
              <w:rPr>
                <w:b/>
                <w:sz w:val="22"/>
                <w:szCs w:val="22"/>
                <w:vertAlign w:val="superscript"/>
                <w:lang w:val="en-US"/>
              </w:rPr>
              <w:t>th</w:t>
            </w:r>
            <w:r w:rsidR="00362DE4">
              <w:rPr>
                <w:b/>
                <w:sz w:val="22"/>
                <w:szCs w:val="22"/>
                <w:lang w:val="en-US"/>
              </w:rPr>
              <w:t xml:space="preserve"> November 2015</w:t>
            </w:r>
            <w:r w:rsidRPr="00577C3B">
              <w:rPr>
                <w:sz w:val="22"/>
                <w:szCs w:val="22"/>
                <w:lang w:val="en-US"/>
              </w:rPr>
              <w:tab/>
            </w:r>
            <w:bookmarkStart w:id="12" w:name="LetterDate"/>
            <w:bookmarkEnd w:id="12"/>
          </w:p>
          <w:p w14:paraId="46D4C479" w14:textId="77777777" w:rsidR="00106E7F" w:rsidRPr="00577C3B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577C3B" w:rsidRDefault="00106E7F">
      <w:pPr>
        <w:pStyle w:val="EndnoteText"/>
        <w:rPr>
          <w:sz w:val="22"/>
          <w:szCs w:val="22"/>
          <w:lang w:val="en-US"/>
        </w:rPr>
      </w:pPr>
    </w:p>
    <w:p w14:paraId="20D1BCE5" w14:textId="06E43098" w:rsidR="00106E7F" w:rsidRPr="00577C3B" w:rsidRDefault="00106E7F" w:rsidP="005D4969">
      <w:pPr>
        <w:pStyle w:val="EndnoteText"/>
        <w:rPr>
          <w:sz w:val="22"/>
          <w:szCs w:val="22"/>
          <w:lang w:val="en-US"/>
        </w:rPr>
      </w:pPr>
      <w:r w:rsidRPr="00577C3B">
        <w:rPr>
          <w:sz w:val="22"/>
          <w:szCs w:val="22"/>
          <w:lang w:val="en-US"/>
        </w:rPr>
        <w:t xml:space="preserve">Dear </w:t>
      </w:r>
      <w:bookmarkStart w:id="13" w:name="Dear"/>
      <w:bookmarkEnd w:id="13"/>
      <w:r w:rsidR="00B0733B" w:rsidRPr="00577C3B">
        <w:rPr>
          <w:sz w:val="22"/>
          <w:szCs w:val="22"/>
          <w:lang w:val="en-US"/>
        </w:rPr>
        <w:t xml:space="preserve">Mr. Foulkes 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4" w:name="SubjectHeading"/>
      <w:bookmarkEnd w:id="14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4518273A" w:rsidR="00FA2DE3" w:rsidRPr="005D4969" w:rsidRDefault="00106E7F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Permit reference:</w:t>
      </w:r>
      <w:r w:rsidR="00B0733B">
        <w:rPr>
          <w:b/>
          <w:sz w:val="22"/>
          <w:szCs w:val="22"/>
          <w:lang w:val="en-US"/>
        </w:rPr>
        <w:t xml:space="preserve"> EPR/</w:t>
      </w:r>
      <w:r w:rsidR="00477D14">
        <w:rPr>
          <w:b/>
          <w:sz w:val="22"/>
          <w:szCs w:val="22"/>
          <w:lang w:val="en-US"/>
        </w:rPr>
        <w:t>AB3091HR</w:t>
      </w:r>
    </w:p>
    <w:p w14:paraId="48155C17" w14:textId="2CA15A76" w:rsidR="00B0733B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5D4969">
        <w:rPr>
          <w:b/>
          <w:sz w:val="22"/>
          <w:szCs w:val="22"/>
          <w:lang w:val="en-US"/>
        </w:rPr>
        <w:t>Waste returns reference:</w:t>
      </w:r>
      <w:r w:rsidR="009E13F3" w:rsidRPr="005D4969">
        <w:rPr>
          <w:b/>
          <w:sz w:val="22"/>
          <w:szCs w:val="22"/>
          <w:lang w:val="en-US"/>
        </w:rPr>
        <w:t xml:space="preserve"> </w:t>
      </w:r>
      <w:r w:rsidR="00B0733B">
        <w:rPr>
          <w:b/>
          <w:sz w:val="22"/>
          <w:szCs w:val="22"/>
          <w:lang w:val="en-US"/>
        </w:rPr>
        <w:t>EPR/</w:t>
      </w:r>
      <w:r w:rsidR="00477D14">
        <w:rPr>
          <w:b/>
          <w:sz w:val="22"/>
          <w:szCs w:val="22"/>
          <w:lang w:val="en-US"/>
        </w:rPr>
        <w:t>AB3091HR</w:t>
      </w:r>
    </w:p>
    <w:p w14:paraId="0E176D6F" w14:textId="5E1BEDA2" w:rsidR="00106E7F" w:rsidRPr="00477D14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Operator</w:t>
      </w:r>
      <w:r w:rsidR="00106E7F" w:rsidRPr="00823165">
        <w:rPr>
          <w:b/>
          <w:sz w:val="22"/>
          <w:szCs w:val="22"/>
          <w:lang w:val="en-US"/>
        </w:rPr>
        <w:t>:</w:t>
      </w:r>
      <w:r w:rsidR="005D4969">
        <w:rPr>
          <w:sz w:val="22"/>
          <w:szCs w:val="22"/>
          <w:lang w:val="en-US"/>
        </w:rPr>
        <w:t xml:space="preserve"> </w:t>
      </w:r>
      <w:r w:rsidR="00536FE9" w:rsidRPr="00477D14">
        <w:rPr>
          <w:b/>
          <w:sz w:val="22"/>
          <w:szCs w:val="22"/>
          <w:lang w:val="en-US"/>
        </w:rPr>
        <w:t>Cynon Valley Waste Disposal Company Limited</w:t>
      </w:r>
    </w:p>
    <w:p w14:paraId="33CDE31D" w14:textId="70785749" w:rsidR="000F5DBD" w:rsidRPr="00477D1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477D14">
        <w:rPr>
          <w:b/>
          <w:sz w:val="22"/>
          <w:szCs w:val="22"/>
          <w:lang w:val="en-US"/>
        </w:rPr>
        <w:t>Facility:</w:t>
      </w:r>
      <w:r w:rsidR="005D4969" w:rsidRPr="00477D14">
        <w:rPr>
          <w:b/>
          <w:sz w:val="22"/>
          <w:szCs w:val="22"/>
          <w:lang w:val="en-US"/>
        </w:rPr>
        <w:t xml:space="preserve"> </w:t>
      </w:r>
      <w:r w:rsidR="00536FE9" w:rsidRPr="00477D14">
        <w:rPr>
          <w:b/>
          <w:sz w:val="22"/>
          <w:szCs w:val="22"/>
          <w:lang w:val="en-US"/>
        </w:rPr>
        <w:t>Treherbert Community Recycling Centre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36CF6FB2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 xml:space="preserve">: </w:t>
      </w:r>
    </w:p>
    <w:p w14:paraId="3AAC3947" w14:textId="77777777" w:rsidR="00A94BBD" w:rsidRDefault="00DE2A7A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then..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3DF6083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7DF3D90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</w:p>
          <w:p w14:paraId="10B69069" w14:textId="22A70EEA" w:rsidR="00605BC8" w:rsidRP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46CEBEDF" w14:textId="77777777" w:rsidR="00605BC8" w:rsidRPr="00605BC8" w:rsidRDefault="00DE2A7A" w:rsidP="00605BC8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605BC8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0CBAEBD" w14:textId="77777777" w:rsidR="005D4969" w:rsidRDefault="005D4969" w:rsidP="005D4969">
            <w:pPr>
              <w:pStyle w:val="Textintable"/>
              <w:spacing w:before="0" w:after="0"/>
              <w:rPr>
                <w:szCs w:val="22"/>
              </w:rPr>
            </w:pPr>
          </w:p>
          <w:p w14:paraId="620FB7B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When you complete your return use the waste returns reference above.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6469EA36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1590002C" w:rsidR="00E034BE" w:rsidRPr="00126D33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>The annual charge is due on demand in the year that we issue the permit and then on 1 April each year.</w:t>
      </w:r>
      <w:r w:rsidR="00E034BE" w:rsidRPr="00126D33">
        <w:rPr>
          <w:rFonts w:cs="Arial"/>
          <w:sz w:val="22"/>
          <w:szCs w:val="22"/>
          <w:lang w:val="en"/>
        </w:rPr>
        <w:t xml:space="preserve"> The charge</w:t>
      </w:r>
      <w:r w:rsidR="00EA3CB0" w:rsidRPr="00126D33">
        <w:rPr>
          <w:rFonts w:cs="Arial"/>
          <w:sz w:val="22"/>
          <w:szCs w:val="22"/>
          <w:lang w:val="en"/>
        </w:rPr>
        <w:t xml:space="preserve"> </w:t>
      </w:r>
      <w:r w:rsidR="00E034BE" w:rsidRPr="00126D33">
        <w:rPr>
          <w:rFonts w:cs="Arial"/>
          <w:sz w:val="22"/>
          <w:szCs w:val="22"/>
          <w:lang w:val="en"/>
        </w:rPr>
        <w:t>starts from the date we authorise the permit</w:t>
      </w:r>
      <w:r w:rsidR="008C6A70">
        <w:rPr>
          <w:rFonts w:cs="Arial"/>
          <w:sz w:val="22"/>
          <w:szCs w:val="22"/>
          <w:lang w:val="en"/>
        </w:rPr>
        <w:t>, however d</w:t>
      </w:r>
      <w:r w:rsidR="008C6A70">
        <w:rPr>
          <w:sz w:val="22"/>
          <w:szCs w:val="22"/>
        </w:rPr>
        <w:t>ue to updates to our billing systems, the initial charge will not be invoiced until February 2016</w:t>
      </w:r>
      <w:r w:rsidR="004B5368" w:rsidRPr="00126D33">
        <w:rPr>
          <w:sz w:val="22"/>
          <w:szCs w:val="22"/>
        </w:rPr>
        <w:t xml:space="preserve">. </w:t>
      </w:r>
      <w:r w:rsidR="005D4969">
        <w:rPr>
          <w:sz w:val="22"/>
          <w:szCs w:val="22"/>
        </w:rPr>
        <w:t xml:space="preserve"> </w:t>
      </w:r>
      <w:r w:rsidR="00EA3CB0" w:rsidRPr="00126D33">
        <w:rPr>
          <w:rFonts w:cs="Arial"/>
          <w:sz w:val="22"/>
          <w:szCs w:val="22"/>
          <w:lang w:val="en"/>
        </w:rPr>
        <w:t>If</w:t>
      </w:r>
      <w:r w:rsidR="00E034BE" w:rsidRPr="00126D33">
        <w:rPr>
          <w:rFonts w:cs="Arial"/>
          <w:sz w:val="22"/>
          <w:szCs w:val="22"/>
          <w:lang w:val="en"/>
        </w:rPr>
        <w:t xml:space="preserve"> you need to know more about the subsistence charge please look at the charging guidance on </w:t>
      </w:r>
      <w:r w:rsidR="002F64F4">
        <w:rPr>
          <w:sz w:val="22"/>
          <w:szCs w:val="22"/>
          <w:lang w:val="en-US"/>
        </w:rPr>
        <w:t xml:space="preserve">our </w:t>
      </w:r>
      <w:r w:rsidR="00E034BE" w:rsidRPr="00126D33">
        <w:rPr>
          <w:rFonts w:cs="Arial"/>
          <w:sz w:val="22"/>
          <w:szCs w:val="22"/>
          <w:lang w:val="en"/>
        </w:rPr>
        <w:t xml:space="preserve">website at </w:t>
      </w:r>
    </w:p>
    <w:p w14:paraId="440068FD" w14:textId="32E6732D" w:rsidR="002F64F4" w:rsidRDefault="00DE2A7A" w:rsidP="005D4969">
      <w:pPr>
        <w:pStyle w:val="EndnoteText"/>
        <w:rPr>
          <w:color w:val="000000"/>
          <w:sz w:val="22"/>
          <w:szCs w:val="22"/>
        </w:rPr>
      </w:pPr>
      <w:hyperlink r:id="rId14" w:history="1">
        <w:r w:rsidR="005D4969"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AD0BCCD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4CF79F16" w14:textId="77777777" w:rsidR="00D87058" w:rsidRDefault="00D87058" w:rsidP="005D4969">
      <w:pPr>
        <w:pStyle w:val="EndnoteText"/>
        <w:rPr>
          <w:b/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5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Default="005D4969" w:rsidP="005D4969">
      <w:pPr>
        <w:rPr>
          <w:rFonts w:cs="Arial"/>
          <w:b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BAED89E" w14:textId="77777777" w:rsidR="00106E7F" w:rsidRPr="00823165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0DB913B2" w14:textId="77777777" w:rsidR="00106E7F" w:rsidRPr="00823165" w:rsidRDefault="000B3FEB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>Yours sincerely</w:t>
      </w:r>
    </w:p>
    <w:p w14:paraId="10355587" w14:textId="77777777" w:rsidR="00106E7F" w:rsidRPr="00823165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91EE8EB" w14:textId="77777777" w:rsidR="00106E7F" w:rsidRPr="00823165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A176F5E" w14:textId="741146E5" w:rsidR="00106E7F" w:rsidRDefault="00477D14" w:rsidP="005D4969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Hannah Loughlin</w:t>
      </w:r>
    </w:p>
    <w:p w14:paraId="36805388" w14:textId="2B603557" w:rsidR="00477D14" w:rsidRPr="005D0395" w:rsidRDefault="00477D14" w:rsidP="005D4969">
      <w:pPr>
        <w:pStyle w:val="EndnoteText"/>
        <w:rPr>
          <w:color w:val="FF0000"/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Permitting officer</w:t>
      </w:r>
    </w:p>
    <w:p w14:paraId="0018586C" w14:textId="77777777" w:rsidR="00106E7F" w:rsidRPr="005D0395" w:rsidRDefault="00106E7F" w:rsidP="005D4969">
      <w:pPr>
        <w:pStyle w:val="EndnoteText"/>
        <w:rPr>
          <w:sz w:val="22"/>
          <w:szCs w:val="22"/>
          <w:lang w:val="en-US"/>
        </w:rPr>
      </w:pPr>
      <w:bookmarkStart w:id="15" w:name="SignatoryName"/>
      <w:bookmarkStart w:id="16" w:name="SignatoryTitle"/>
      <w:bookmarkEnd w:id="15"/>
      <w:bookmarkEnd w:id="16"/>
    </w:p>
    <w:sectPr w:rsidR="00106E7F" w:rsidRPr="005D0395" w:rsidSect="005D496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77001A" w14:textId="77777777" w:rsidR="00E83D1C" w:rsidRDefault="00E83D1C">
      <w:r>
        <w:separator/>
      </w:r>
    </w:p>
  </w:endnote>
  <w:endnote w:type="continuationSeparator" w:id="0">
    <w:p w14:paraId="51418FDE" w14:textId="77777777" w:rsidR="00E83D1C" w:rsidRDefault="00E83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charset w:val="00"/>
    <w:family w:val="auto"/>
    <w:pitch w:val="variable"/>
    <w:sig w:usb0="03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77298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7D85296" w14:textId="77777777" w:rsidR="00E77298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E77298">
    <w:pPr>
      <w:pStyle w:val="Footer"/>
    </w:pPr>
    <w:r>
      <w:rPr>
        <w:rStyle w:val="PageNumber"/>
        <w:noProof/>
      </w:rPr>
      <w:t>Cont/d..</w:t>
    </w:r>
    <w:r w:rsidR="00B4765C"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E77298">
      <w:rPr>
        <w:noProof/>
        <w:sz w:val="16"/>
      </w:rPr>
      <w:t>https://cyfoethnaturiolcymru.sharepoint.com/teams/regulatory/wip/wip waste permitting team ltd/hannah loughlin/treherbert/final docs/issue letter_new permit.docx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1A6D9B" w14:textId="729754BC" w:rsidR="00F842D2" w:rsidRPr="00577C3B" w:rsidRDefault="00F842D2" w:rsidP="00F842D2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577C3B">
      <w:rPr>
        <w:sz w:val="18"/>
        <w:szCs w:val="18"/>
      </w:rPr>
      <w:t>Ffôn/Tel</w:t>
    </w:r>
    <w:r w:rsidRPr="00577C3B">
      <w:rPr>
        <w:sz w:val="18"/>
        <w:szCs w:val="18"/>
      </w:rPr>
      <w:tab/>
    </w:r>
    <w:r w:rsidRPr="00577C3B">
      <w:rPr>
        <w:sz w:val="18"/>
        <w:szCs w:val="18"/>
      </w:rPr>
      <w:tab/>
    </w:r>
    <w:r w:rsidR="00EE290C" w:rsidRPr="00577C3B">
      <w:rPr>
        <w:sz w:val="18"/>
        <w:szCs w:val="18"/>
      </w:rPr>
      <w:t>0300 065</w:t>
    </w:r>
    <w:r w:rsidRPr="00577C3B">
      <w:rPr>
        <w:sz w:val="18"/>
        <w:szCs w:val="18"/>
      </w:rPr>
      <w:t xml:space="preserve"> </w:t>
    </w:r>
    <w:r w:rsidR="00577C3B" w:rsidRPr="00577C3B">
      <w:rPr>
        <w:sz w:val="18"/>
        <w:szCs w:val="18"/>
      </w:rPr>
      <w:t>3516</w:t>
    </w:r>
  </w:p>
  <w:p w14:paraId="35EBB8FD" w14:textId="0403EFA4" w:rsidR="00F842D2" w:rsidRPr="00577C3B" w:rsidRDefault="00F842D2" w:rsidP="00F842D2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577C3B">
      <w:rPr>
        <w:sz w:val="18"/>
        <w:szCs w:val="18"/>
      </w:rPr>
      <w:t>Ffacs/Fax</w:t>
    </w:r>
    <w:r w:rsidRPr="00577C3B">
      <w:rPr>
        <w:sz w:val="18"/>
        <w:szCs w:val="18"/>
      </w:rPr>
      <w:tab/>
    </w:r>
    <w:r w:rsidR="00EE290C" w:rsidRPr="00577C3B">
      <w:rPr>
        <w:sz w:val="18"/>
        <w:szCs w:val="18"/>
      </w:rPr>
      <w:t>0300 065 3001</w:t>
    </w:r>
    <w:r w:rsidRPr="00577C3B">
      <w:rPr>
        <w:rFonts w:ascii="Gotham Bold" w:hAnsi="Gotham Bold"/>
        <w:sz w:val="18"/>
        <w:szCs w:val="18"/>
      </w:rPr>
      <w:br/>
    </w:r>
    <w:r w:rsidRPr="00577C3B">
      <w:rPr>
        <w:sz w:val="18"/>
        <w:szCs w:val="18"/>
      </w:rPr>
      <w:t>Ebost/Email</w:t>
    </w:r>
    <w:r w:rsidRPr="00577C3B">
      <w:rPr>
        <w:sz w:val="18"/>
        <w:szCs w:val="18"/>
      </w:rPr>
      <w:tab/>
    </w:r>
    <w:r w:rsidR="00577C3B" w:rsidRPr="00577C3B">
      <w:rPr>
        <w:sz w:val="18"/>
        <w:szCs w:val="18"/>
      </w:rPr>
      <w:t>Hannah.loughlin</w:t>
    </w:r>
    <w:r w:rsidRPr="00577C3B">
      <w:rPr>
        <w:sz w:val="18"/>
        <w:szCs w:val="18"/>
      </w:rPr>
      <w:t xml:space="preserve">@cyfoethnaturiolcymru.gov.uk </w:t>
    </w:r>
  </w:p>
  <w:p w14:paraId="2F24880B" w14:textId="5DBE7BFE" w:rsidR="00F842D2" w:rsidRPr="00577C3B" w:rsidRDefault="00F842D2" w:rsidP="00F842D2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577C3B">
      <w:rPr>
        <w:sz w:val="18"/>
        <w:szCs w:val="18"/>
      </w:rPr>
      <w:tab/>
    </w:r>
    <w:r w:rsidRPr="00577C3B">
      <w:rPr>
        <w:sz w:val="18"/>
        <w:szCs w:val="18"/>
      </w:rPr>
      <w:tab/>
    </w:r>
    <w:r w:rsidR="00577C3B" w:rsidRPr="00577C3B">
      <w:rPr>
        <w:sz w:val="18"/>
        <w:szCs w:val="18"/>
      </w:rPr>
      <w:t>Hannah.loughlin</w:t>
    </w:r>
    <w:r w:rsidRPr="00577C3B">
      <w:rPr>
        <w:sz w:val="18"/>
        <w:szCs w:val="18"/>
      </w:rPr>
      <w:t>@naturalresourceswales.gov.uk</w:t>
    </w:r>
  </w:p>
  <w:p w14:paraId="0A78CD62" w14:textId="45337D30" w:rsidR="00F842D2" w:rsidRPr="00CB04C0" w:rsidRDefault="005D4969" w:rsidP="00F842D2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F842D2">
      <w:rPr>
        <w:color w:val="000000"/>
        <w:sz w:val="18"/>
        <w:szCs w:val="18"/>
      </w:rPr>
      <w:t xml:space="preserve"> Trwyddedu (Caerdydd)</w:t>
    </w:r>
    <w:r w:rsidR="00F842D2" w:rsidRPr="00CB04C0">
      <w:rPr>
        <w:color w:val="000000"/>
        <w:sz w:val="18"/>
        <w:szCs w:val="18"/>
      </w:rPr>
      <w:t>, Cyfoeth Naturiol Cymru</w:t>
    </w:r>
    <w:r w:rsidR="00F842D2">
      <w:rPr>
        <w:color w:val="000000"/>
        <w:sz w:val="18"/>
        <w:szCs w:val="18"/>
      </w:rPr>
      <w:t>,</w:t>
    </w:r>
    <w:r w:rsidR="00F842D2" w:rsidRPr="00CB04C0">
      <w:rPr>
        <w:color w:val="000000"/>
        <w:sz w:val="18"/>
        <w:szCs w:val="18"/>
      </w:rPr>
      <w:t xml:space="preserve"> T</w:t>
    </w:r>
    <w:r w:rsidR="00F842D2">
      <w:rPr>
        <w:rFonts w:cs="Arial"/>
        <w:color w:val="000000"/>
        <w:sz w:val="18"/>
        <w:szCs w:val="18"/>
      </w:rPr>
      <w:t>ŷ</w:t>
    </w:r>
    <w:r w:rsidR="00F842D2" w:rsidRPr="00CB04C0">
      <w:rPr>
        <w:color w:val="000000"/>
        <w:sz w:val="18"/>
        <w:szCs w:val="18"/>
      </w:rPr>
      <w:t xml:space="preserve"> Cambria, 29 Heol Casnewydd, Caerdydd</w:t>
    </w:r>
    <w:r w:rsidR="00F842D2">
      <w:rPr>
        <w:color w:val="000000"/>
        <w:sz w:val="18"/>
        <w:szCs w:val="18"/>
      </w:rPr>
      <w:t>.</w:t>
    </w:r>
    <w:r w:rsidR="00F842D2" w:rsidRPr="00CB04C0">
      <w:rPr>
        <w:color w:val="000000"/>
        <w:sz w:val="18"/>
        <w:szCs w:val="18"/>
      </w:rPr>
      <w:t xml:space="preserve"> CF24 0TP</w:t>
    </w:r>
  </w:p>
  <w:p w14:paraId="576BE105" w14:textId="293DDC27" w:rsidR="00F842D2" w:rsidRDefault="00F842D2" w:rsidP="00F842D2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5D4969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2012695D" w14:textId="77777777" w:rsidR="00F842D2" w:rsidRPr="00CB04C0" w:rsidRDefault="00F842D2" w:rsidP="00F842D2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Croesewir gohebiaeth yn y Gymraeg a'r Saesneg</w:t>
    </w:r>
  </w:p>
  <w:p w14:paraId="7D60D55F" w14:textId="77777777" w:rsidR="00F842D2" w:rsidRPr="00CB04C0" w:rsidRDefault="00DE2A7A" w:rsidP="00F842D2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F842D2" w:rsidRPr="00CB04C0">
        <w:rPr>
          <w:rStyle w:val="Hyperlink"/>
          <w:sz w:val="18"/>
          <w:szCs w:val="18"/>
        </w:rPr>
        <w:t>www.naturalresourceswales.gov.uk</w:t>
      </w:r>
    </w:hyperlink>
    <w:r w:rsidR="00F842D2" w:rsidRPr="0099119E">
      <w:rPr>
        <w:color w:val="000000"/>
        <w:sz w:val="18"/>
        <w:szCs w:val="18"/>
      </w:rPr>
      <w:t xml:space="preserve"> </w:t>
    </w:r>
    <w:r w:rsidR="00F842D2">
      <w:rPr>
        <w:color w:val="000000"/>
        <w:sz w:val="18"/>
        <w:szCs w:val="18"/>
      </w:rPr>
      <w:tab/>
    </w:r>
    <w:r w:rsidR="00F842D2">
      <w:rPr>
        <w:color w:val="000000"/>
        <w:sz w:val="18"/>
        <w:szCs w:val="18"/>
      </w:rPr>
      <w:tab/>
    </w:r>
    <w:r w:rsidR="00F842D2" w:rsidRPr="00CB04C0">
      <w:rPr>
        <w:color w:val="000000"/>
        <w:sz w:val="18"/>
        <w:szCs w:val="18"/>
      </w:rPr>
      <w:t>Correspondence welcomed in Welsh and English</w:t>
    </w:r>
  </w:p>
  <w:p w14:paraId="06E68D62" w14:textId="77777777" w:rsidR="00B4765C" w:rsidRDefault="00B4765C" w:rsidP="00AD60EF">
    <w:pPr>
      <w:pStyle w:val="Footer"/>
      <w:jc w:val="right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B09990" w14:textId="77777777" w:rsidR="00E83D1C" w:rsidRDefault="00E83D1C">
      <w:r>
        <w:separator/>
      </w:r>
    </w:p>
  </w:footnote>
  <w:footnote w:type="continuationSeparator" w:id="0">
    <w:p w14:paraId="1E74AD21" w14:textId="77777777" w:rsidR="00E83D1C" w:rsidRDefault="00E83D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991F4" w14:textId="3EFF1AEC" w:rsidR="00B4765C" w:rsidRPr="00577C3B" w:rsidRDefault="004C34AB" w:rsidP="00B4765C">
    <w:pPr>
      <w:pStyle w:val="Header"/>
    </w:pPr>
    <w:r w:rsidRPr="00577C3B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5414E"/>
    <w:rsid w:val="00060C27"/>
    <w:rsid w:val="0006320F"/>
    <w:rsid w:val="00072675"/>
    <w:rsid w:val="00076E17"/>
    <w:rsid w:val="00077B95"/>
    <w:rsid w:val="00083FC8"/>
    <w:rsid w:val="000B3FEB"/>
    <w:rsid w:val="000B67A2"/>
    <w:rsid w:val="000E21C9"/>
    <w:rsid w:val="000F5DBD"/>
    <w:rsid w:val="00103ACF"/>
    <w:rsid w:val="00106E7F"/>
    <w:rsid w:val="00126D33"/>
    <w:rsid w:val="001311BC"/>
    <w:rsid w:val="00141E1F"/>
    <w:rsid w:val="001547A2"/>
    <w:rsid w:val="00191374"/>
    <w:rsid w:val="001D53A4"/>
    <w:rsid w:val="00203F77"/>
    <w:rsid w:val="00205212"/>
    <w:rsid w:val="00211DF3"/>
    <w:rsid w:val="00212F7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62DE4"/>
    <w:rsid w:val="00373DDF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77D14"/>
    <w:rsid w:val="00484E16"/>
    <w:rsid w:val="004B3085"/>
    <w:rsid w:val="004B5368"/>
    <w:rsid w:val="004B7A9A"/>
    <w:rsid w:val="004C34AB"/>
    <w:rsid w:val="004C638D"/>
    <w:rsid w:val="004E2039"/>
    <w:rsid w:val="004E7AC3"/>
    <w:rsid w:val="004F7B48"/>
    <w:rsid w:val="005341CD"/>
    <w:rsid w:val="0053602D"/>
    <w:rsid w:val="00536FE9"/>
    <w:rsid w:val="0054495D"/>
    <w:rsid w:val="00555D5F"/>
    <w:rsid w:val="00577C3B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40B3"/>
    <w:rsid w:val="00617ABB"/>
    <w:rsid w:val="00647634"/>
    <w:rsid w:val="00682DA4"/>
    <w:rsid w:val="006B47ED"/>
    <w:rsid w:val="006E5E90"/>
    <w:rsid w:val="006F279D"/>
    <w:rsid w:val="006F4CD3"/>
    <w:rsid w:val="00700EB7"/>
    <w:rsid w:val="00741A94"/>
    <w:rsid w:val="00745DC8"/>
    <w:rsid w:val="007507C4"/>
    <w:rsid w:val="00772309"/>
    <w:rsid w:val="0079482A"/>
    <w:rsid w:val="007A0C12"/>
    <w:rsid w:val="007D39E7"/>
    <w:rsid w:val="007E0827"/>
    <w:rsid w:val="00823165"/>
    <w:rsid w:val="00881C7C"/>
    <w:rsid w:val="008A1EC1"/>
    <w:rsid w:val="008C272A"/>
    <w:rsid w:val="008C6A70"/>
    <w:rsid w:val="0090544A"/>
    <w:rsid w:val="00990BD8"/>
    <w:rsid w:val="00991126"/>
    <w:rsid w:val="009B369B"/>
    <w:rsid w:val="009E13F3"/>
    <w:rsid w:val="009E21CD"/>
    <w:rsid w:val="009E600F"/>
    <w:rsid w:val="009F14E0"/>
    <w:rsid w:val="00A16398"/>
    <w:rsid w:val="00A16777"/>
    <w:rsid w:val="00A21C7C"/>
    <w:rsid w:val="00A304D3"/>
    <w:rsid w:val="00A52A20"/>
    <w:rsid w:val="00A932C0"/>
    <w:rsid w:val="00A94BBD"/>
    <w:rsid w:val="00AC389A"/>
    <w:rsid w:val="00AC4DB5"/>
    <w:rsid w:val="00AC7804"/>
    <w:rsid w:val="00AD60EF"/>
    <w:rsid w:val="00AE5971"/>
    <w:rsid w:val="00AE65AF"/>
    <w:rsid w:val="00B0733B"/>
    <w:rsid w:val="00B17379"/>
    <w:rsid w:val="00B22269"/>
    <w:rsid w:val="00B4765C"/>
    <w:rsid w:val="00B762B1"/>
    <w:rsid w:val="00B829BB"/>
    <w:rsid w:val="00C42D1B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DE2A7A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14DB"/>
    <w:rsid w:val="00E76390"/>
    <w:rsid w:val="00E77298"/>
    <w:rsid w:val="00E83D1C"/>
    <w:rsid w:val="00E8629E"/>
    <w:rsid w:val="00EA3CB0"/>
    <w:rsid w:val="00EE290C"/>
    <w:rsid w:val="00EE3C4D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1024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wales@pins.gsi.gov.uk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Treherbert Community Recycling Centre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2016-01-11T00:00:00+00:00</Document_x0020_Date>
    <Facility_x0020_Address xmlns="859f7ad6-93f6-4205-b62b-a17f28acbbac">Treherbert Ind Est, Treherbert</Facility_x0020_Address>
    <Environment_x0020_Sub_x0020_Folder xmlns="859f7ad6-93f6-4205-b62b-a17f28acbbac">Licences applications</Environment_x0020_Sub_x0020_Folder>
    <Customer_x0020_Name xmlns="859f7ad6-93f6-4205-b62b-a17f28acbbac">Cynon Valley Waste Disposal Company Ltd</Customer_x0020_Name>
    <Surrendered_x002f_Expired xmlns="859f7ad6-93f6-4205-b62b-a17f28acbbac" xsi:nil="true"/>
    <Post_x0020_code xmlns="859f7ad6-93f6-4205-b62b-a17f28acbbac">CF42 5HZ</Post_x0020_code>
    <Surrendered_x002f_Expired_x0020_Date xmlns="859f7ad6-93f6-4205-b62b-a17f28acbbac" xsi:nil="true"/>
    <_dlc_DocId xmlns="9be56660-2c31-41ef-bc00-23e72f632f2a">REGU-106-10366</_dlc_DocId>
    <_dlc_DocIdUrl xmlns="9be56660-2c31-41ef-bc00-23e72f632f2a">
      <Url>https://cyfoethnaturiolcymru.sharepoint.com/teams/Regulatory/Permitting/_layouts/15/DocIdRedir.aspx?ID=REGU-106-10366</Url>
      <Description>REGU-106-10366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2CFA35-7F62-4148-82A3-B49EC5D10DC5}"/>
</file>

<file path=customXml/itemProps2.xml><?xml version="1.0" encoding="utf-8"?>
<ds:datastoreItem xmlns:ds="http://schemas.openxmlformats.org/officeDocument/2006/customXml" ds:itemID="{308631C4-3AA1-42DE-BFEE-9B19E58960C2}"/>
</file>

<file path=customXml/itemProps3.xml><?xml version="1.0" encoding="utf-8"?>
<ds:datastoreItem xmlns:ds="http://schemas.openxmlformats.org/officeDocument/2006/customXml" ds:itemID="{0956C2D1-ED06-4872-B6FA-1C1905D1026A}"/>
</file>

<file path=customXml/itemProps4.xml><?xml version="1.0" encoding="utf-8"?>
<ds:datastoreItem xmlns:ds="http://schemas.openxmlformats.org/officeDocument/2006/customXml" ds:itemID="{029E13E8-85BC-444C-81F2-D87A66B05E04}"/>
</file>

<file path=customXml/itemProps5.xml><?xml version="1.0" encoding="utf-8"?>
<ds:datastoreItem xmlns:ds="http://schemas.openxmlformats.org/officeDocument/2006/customXml" ds:itemID="{C91B3FBC-D44F-4DE3-B4AF-EAB4BD49ED06}"/>
</file>

<file path=docProps/app.xml><?xml version="1.0" encoding="utf-8"?>
<Properties xmlns="http://schemas.openxmlformats.org/officeDocument/2006/extended-properties" xmlns:vt="http://schemas.openxmlformats.org/officeDocument/2006/docPropsVTypes">
  <Template>OI_template.dot</Template>
  <TotalTime>0</TotalTime>
  <Pages>3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4798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233_08_SD42 Bespoke issue letter</dc:title>
  <dc:subject/>
  <dc:creator>Mike A Smith</dc:creator>
  <cp:keywords>233-08-SD42, bespoke issue</cp:keywords>
  <dc:description>233_08_SD42, version 6_x000d_
Issue date: 21/08/2012</dc:description>
  <cp:lastModifiedBy>Loughlin, Hannah</cp:lastModifiedBy>
  <cp:revision>2</cp:revision>
  <cp:lastPrinted>2015-12-17T09:18:00Z</cp:lastPrinted>
  <dcterms:created xsi:type="dcterms:W3CDTF">2015-12-17T09:50:00Z</dcterms:created>
  <dcterms:modified xsi:type="dcterms:W3CDTF">2015-12-17T09:50:00Z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ae78db9a-d5ae-44f0-92f5-c1be4006051e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REGU-106-10366</vt:lpwstr>
  </property>
  <property fmtid="{D5CDD505-2E9C-101B-9397-08002B2CF9AE}" pid="13" name="_dlc_DocIdUrl">
    <vt:lpwstr>https://cyfoethnaturiolcymru.sharepoint.com/teams/Regulatory/Permitting/_layouts/15/DocIdRedir.aspx?ID=REGU-106-10366, REGU-106-10366</vt:lpwstr>
  </property>
</Properties>
</file>