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word/glossary/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4CA0719D"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4CA07198" w14:textId="77777777" w:rsidR="00AA2224" w:rsidRPr="00D85271" w:rsidRDefault="00B27814" w:rsidP="00D85271">
            <w:pPr>
              <w:ind w:right="863"/>
              <w:rPr>
                <w:rFonts w:cs="Arial"/>
                <w:sz w:val="22"/>
                <w:szCs w:val="22"/>
              </w:rPr>
            </w:pPr>
            <w:r>
              <w:rPr>
                <w:noProof/>
              </w:rPr>
              <w:drawing>
                <wp:inline distT="0" distB="0" distL="0" distR="0" wp14:anchorId="4CA0732F" wp14:editId="4CA07330">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4CA07199"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4CA0719A" w14:textId="77777777" w:rsidR="0069130A" w:rsidRDefault="0069130A" w:rsidP="00D85271">
            <w:pPr>
              <w:pStyle w:val="Header"/>
              <w:tabs>
                <w:tab w:val="clear" w:pos="4320"/>
                <w:tab w:val="clear" w:pos="8640"/>
                <w:tab w:val="left" w:pos="1445"/>
              </w:tabs>
              <w:rPr>
                <w:sz w:val="22"/>
                <w:szCs w:val="22"/>
              </w:rPr>
            </w:pPr>
          </w:p>
          <w:p w14:paraId="4CA0719B" w14:textId="11D2DEFD"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bookmarkStart w:id="0" w:name="Report_ID"/>
            <w:bookmarkEnd w:id="0"/>
            <w:r w:rsidR="00FD060B">
              <w:rPr>
                <w:sz w:val="22"/>
                <w:szCs w:val="22"/>
              </w:rPr>
              <w:t xml:space="preserve"> 20141216AP3965EV</w:t>
            </w:r>
            <w:r w:rsidR="005A22F4" w:rsidRPr="00D85271">
              <w:rPr>
                <w:sz w:val="22"/>
                <w:szCs w:val="22"/>
              </w:rPr>
              <w:tab/>
            </w:r>
          </w:p>
          <w:p w14:paraId="4CA0719C"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4CA0719F"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4CA0719E"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4CA071A4"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CA071A0"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CA071A1" w14:textId="325EACA9" w:rsidR="00AA2224" w:rsidRPr="00E96F35" w:rsidRDefault="00C5789E" w:rsidP="005628EA">
            <w:pPr>
              <w:rPr>
                <w:rFonts w:ascii="Arial Narrow" w:hAnsi="Arial Narrow" w:cs="Arial"/>
                <w:sz w:val="20"/>
              </w:rPr>
            </w:pPr>
            <w:bookmarkStart w:id="1" w:name="Name_of_site"/>
            <w:bookmarkEnd w:id="1"/>
            <w:r>
              <w:rPr>
                <w:rFonts w:ascii="Arial Narrow" w:hAnsi="Arial Narrow" w:cs="Arial"/>
                <w:sz w:val="20"/>
              </w:rPr>
              <w:t>Glanyrafon Depot</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CA071A2"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4CA071A3" w14:textId="6AB8F95D" w:rsidR="00AA2224" w:rsidRPr="00E96F35" w:rsidRDefault="00C5789E" w:rsidP="00D85271">
            <w:pPr>
              <w:ind w:right="-173"/>
              <w:rPr>
                <w:rFonts w:ascii="Arial Narrow" w:hAnsi="Arial Narrow" w:cs="Arial"/>
                <w:sz w:val="20"/>
              </w:rPr>
            </w:pPr>
            <w:bookmarkStart w:id="2" w:name="Permit_Ref_No"/>
            <w:bookmarkEnd w:id="2"/>
            <w:r>
              <w:rPr>
                <w:rFonts w:ascii="Arial Narrow" w:hAnsi="Arial Narrow" w:cs="Arial"/>
                <w:sz w:val="20"/>
              </w:rPr>
              <w:t>EPR/AP3695EV</w:t>
            </w:r>
          </w:p>
        </w:tc>
      </w:tr>
      <w:tr w:rsidR="00DB2AC0" w:rsidRPr="00D85271" w14:paraId="4CA071A8"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CA071A5"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CA071A6" w14:textId="46AEB59C" w:rsidR="00DB2AC0" w:rsidRPr="00E96F35" w:rsidRDefault="00C5789E" w:rsidP="005628EA">
            <w:pPr>
              <w:rPr>
                <w:rFonts w:ascii="Arial Narrow" w:hAnsi="Arial Narrow" w:cs="Arial"/>
                <w:sz w:val="20"/>
              </w:rPr>
            </w:pPr>
            <w:bookmarkStart w:id="3" w:name="Operator_Permit_Holder"/>
            <w:bookmarkEnd w:id="3"/>
            <w:r>
              <w:rPr>
                <w:rFonts w:ascii="Arial Narrow" w:hAnsi="Arial Narrow" w:cs="Arial"/>
                <w:sz w:val="20"/>
              </w:rPr>
              <w:t>Ceredigion County Council</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4CA071A7" w14:textId="77777777" w:rsidR="00DB2AC0" w:rsidRPr="00E96F35" w:rsidRDefault="00DB2AC0" w:rsidP="005628EA">
            <w:pPr>
              <w:rPr>
                <w:rFonts w:ascii="Arial Narrow" w:hAnsi="Arial Narrow" w:cs="Arial"/>
                <w:sz w:val="20"/>
              </w:rPr>
            </w:pPr>
          </w:p>
        </w:tc>
      </w:tr>
      <w:tr w:rsidR="00FC6713" w:rsidRPr="00D85271" w14:paraId="4CA071AF"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CA071A9"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4CA071AA" w14:textId="0136C309" w:rsidR="00CF21CD" w:rsidRPr="00E96F35" w:rsidRDefault="00FD060B" w:rsidP="00FD060B">
            <w:pPr>
              <w:rPr>
                <w:rFonts w:ascii="Arial Narrow" w:hAnsi="Arial Narrow" w:cs="Arial"/>
                <w:sz w:val="20"/>
              </w:rPr>
            </w:pPr>
            <w:bookmarkStart w:id="4" w:name="Date"/>
            <w:bookmarkEnd w:id="4"/>
            <w:r>
              <w:rPr>
                <w:rFonts w:ascii="Arial Narrow" w:hAnsi="Arial Narrow" w:cs="Arial"/>
                <w:sz w:val="20"/>
              </w:rPr>
              <w:t>16/12/2014</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CA071AB"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4CA071AC" w14:textId="77777777" w:rsidR="00CF21CD" w:rsidRPr="00E96F35" w:rsidRDefault="00CF21CD" w:rsidP="005628EA">
            <w:pPr>
              <w:rPr>
                <w:rFonts w:ascii="Arial Narrow" w:hAnsi="Arial Narrow" w:cs="Arial"/>
                <w:sz w:val="20"/>
              </w:rPr>
            </w:pPr>
            <w:bookmarkStart w:id="5" w:name="Time_In"/>
            <w:bookmarkEnd w:id="5"/>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4CA071AD"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4CA071AE" w14:textId="77777777" w:rsidR="00CF21CD" w:rsidRPr="00E96F35" w:rsidRDefault="00CF21CD" w:rsidP="005628EA">
            <w:pPr>
              <w:rPr>
                <w:rFonts w:ascii="Arial Narrow" w:hAnsi="Arial Narrow" w:cs="Arial"/>
                <w:sz w:val="20"/>
              </w:rPr>
            </w:pPr>
            <w:bookmarkStart w:id="6" w:name="Time_Out"/>
            <w:bookmarkEnd w:id="6"/>
          </w:p>
        </w:tc>
      </w:tr>
      <w:tr w:rsidR="00993DA4" w:rsidRPr="00D85271" w14:paraId="4CA071B2"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CA071B0"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4CA071B1" w14:textId="18AD9140" w:rsidR="00993DA4" w:rsidRPr="00E96F35" w:rsidRDefault="00C5789E" w:rsidP="005628EA">
            <w:pPr>
              <w:rPr>
                <w:rFonts w:ascii="Arial Narrow" w:hAnsi="Arial Narrow" w:cs="Arial"/>
                <w:sz w:val="20"/>
              </w:rPr>
            </w:pPr>
            <w:bookmarkStart w:id="7" w:name="Assessed_Area"/>
            <w:bookmarkEnd w:id="7"/>
            <w:r>
              <w:rPr>
                <w:rFonts w:ascii="Arial Narrow" w:hAnsi="Arial Narrow" w:cs="Arial"/>
                <w:sz w:val="20"/>
              </w:rPr>
              <w:t>1.1.1, 1.1.2, 2.1.1, 2.2.1, 2.2.2, 4.2.1, 4.2.2</w:t>
            </w:r>
          </w:p>
        </w:tc>
      </w:tr>
      <w:tr w:rsidR="00FB53F6" w:rsidRPr="00D85271" w14:paraId="4CA071BC"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CA071B3"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7E87C578F4EF4CEB9713E154B0D43B81"/>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4CA071B4"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4CA071B5"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4CA071B6"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4CA071B7" w14:textId="79B78A88" w:rsidR="00FB53F6" w:rsidRPr="00E96F35" w:rsidRDefault="00FB53F6" w:rsidP="009B05E1">
            <w:pPr>
              <w:jc w:val="center"/>
              <w:rPr>
                <w:rFonts w:ascii="Arial Narrow" w:hAnsi="Arial Narrow"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4CA071B8"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4CA071B9" w14:textId="77061BC3" w:rsidR="00FB53F6" w:rsidRPr="00E96F35" w:rsidRDefault="00C5789E" w:rsidP="009B05E1">
            <w:pPr>
              <w:jc w:val="center"/>
              <w:rPr>
                <w:rFonts w:ascii="Arial Narrow" w:hAnsi="Arial Narrow" w:cs="Arial"/>
                <w:sz w:val="20"/>
              </w:rPr>
            </w:pPr>
            <w:bookmarkStart w:id="10" w:name="Reg_Waste"/>
            <w:bookmarkEnd w:id="10"/>
            <w:r>
              <w:rPr>
                <w:rFonts w:ascii="Arial Narrow" w:hAnsi="Arial Narrow"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4CA071BA"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4CA071BB"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4CA071BF"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CA071BD"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4CA071BE" w14:textId="092BBEBC" w:rsidR="00916F36" w:rsidRPr="00E96F35" w:rsidRDefault="00C5789E" w:rsidP="005628EA">
            <w:pPr>
              <w:rPr>
                <w:rFonts w:ascii="Arial Narrow" w:hAnsi="Arial Narrow" w:cs="Arial"/>
                <w:sz w:val="20"/>
              </w:rPr>
            </w:pPr>
            <w:bookmarkStart w:id="12" w:name="RecipientName"/>
            <w:bookmarkEnd w:id="12"/>
            <w:r>
              <w:rPr>
                <w:rFonts w:ascii="Arial Narrow" w:hAnsi="Arial Narrow" w:cs="Arial"/>
                <w:sz w:val="20"/>
              </w:rPr>
              <w:t>Haydn Williams</w:t>
            </w:r>
          </w:p>
        </w:tc>
      </w:tr>
      <w:tr w:rsidR="00916F36" w:rsidRPr="00D85271" w14:paraId="4CA071C4"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4CA071C0"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4CA071C1" w14:textId="6236E7FD" w:rsidR="00916F36" w:rsidRPr="00E96F35" w:rsidRDefault="00C5789E" w:rsidP="005628EA">
            <w:pPr>
              <w:rPr>
                <w:rFonts w:ascii="Arial Narrow" w:hAnsi="Arial Narrow" w:cs="Arial"/>
                <w:sz w:val="20"/>
              </w:rPr>
            </w:pPr>
            <w:bookmarkStart w:id="13" w:name="Officer"/>
            <w:bookmarkEnd w:id="13"/>
            <w:r>
              <w:rPr>
                <w:rFonts w:ascii="Arial Narrow" w:hAnsi="Arial Narrow" w:cs="Arial"/>
                <w:sz w:val="20"/>
              </w:rPr>
              <w:t>Callum Stone</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4CA071C2"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4CA071C3" w14:textId="4B400167" w:rsidR="00916F36" w:rsidRPr="00E96F35" w:rsidRDefault="00FD060B" w:rsidP="005628EA">
            <w:pPr>
              <w:rPr>
                <w:rFonts w:ascii="Arial Narrow" w:hAnsi="Arial Narrow" w:cs="Arial"/>
                <w:sz w:val="20"/>
              </w:rPr>
            </w:pPr>
            <w:bookmarkStart w:id="14" w:name="RptDelivDate"/>
            <w:bookmarkEnd w:id="14"/>
            <w:r>
              <w:rPr>
                <w:rFonts w:ascii="Arial Narrow" w:hAnsi="Arial Narrow" w:cs="Arial"/>
                <w:sz w:val="20"/>
              </w:rPr>
              <w:t>11/02/2015</w:t>
            </w:r>
          </w:p>
        </w:tc>
      </w:tr>
    </w:tbl>
    <w:p w14:paraId="4CA071C5"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4CA071C7"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4CA071C6"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4CA071C9" w14:textId="77777777" w:rsidTr="00D85271">
        <w:trPr>
          <w:trHeight w:val="842"/>
        </w:trPr>
        <w:tc>
          <w:tcPr>
            <w:tcW w:w="10827" w:type="dxa"/>
            <w:gridSpan w:val="8"/>
            <w:tcBorders>
              <w:top w:val="single" w:sz="12" w:space="0" w:color="auto"/>
              <w:bottom w:val="single" w:sz="12" w:space="0" w:color="auto"/>
            </w:tcBorders>
            <w:shd w:val="clear" w:color="auto" w:fill="D9D9D9"/>
          </w:tcPr>
          <w:p w14:paraId="4CA071C8"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1"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2" w:history="1">
              <w:r w:rsidR="00B00F2D" w:rsidRPr="004B7927">
                <w:rPr>
                  <w:rStyle w:val="Hyperlink"/>
                  <w:rFonts w:cs="Arial"/>
                  <w:color w:val="FF0000"/>
                  <w:sz w:val="18"/>
                  <w:szCs w:val="18"/>
                  <w:lang w:val="en-US"/>
                </w:rPr>
                <w:t>local office.</w:t>
              </w:r>
            </w:hyperlink>
          </w:p>
        </w:tc>
      </w:tr>
      <w:tr w:rsidR="001702F2" w:rsidRPr="00D85271" w14:paraId="4CA071CC"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4CA071CA"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4CA071CB"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4CA071D2"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4CA071CD"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CA071CE"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CF" w14:textId="77777777" w:rsidR="003E2424" w:rsidRPr="00DB2AC0" w:rsidRDefault="00292E77" w:rsidP="00D85271">
            <w:pPr>
              <w:jc w:val="center"/>
              <w:rPr>
                <w:rFonts w:cs="Arial"/>
                <w:sz w:val="20"/>
              </w:rPr>
            </w:pPr>
            <w:bookmarkStart w:id="15" w:name="A1"/>
            <w:bookmarkEnd w:id="1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D0"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4CA071D1"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4CA071D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CA071D3"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1D4"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4CA071D5" w14:textId="77777777" w:rsidR="003E2424" w:rsidRPr="00DB2AC0" w:rsidRDefault="00E96F3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D6"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1D7"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4CA071D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1D9"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1DA"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DB"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DC"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1DD" w14:textId="77777777" w:rsidR="003E2424" w:rsidRPr="00DB2AC0" w:rsidRDefault="003E2424" w:rsidP="00D85271">
            <w:pPr>
              <w:ind w:left="-28" w:right="-28"/>
              <w:rPr>
                <w:rFonts w:cs="Arial"/>
                <w:sz w:val="20"/>
              </w:rPr>
            </w:pPr>
            <w:bookmarkStart w:id="21" w:name="B_B2"/>
            <w:bookmarkEnd w:id="21"/>
          </w:p>
        </w:tc>
      </w:tr>
      <w:tr w:rsidR="003E2424" w:rsidRPr="00D85271" w14:paraId="4CA071E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1DF"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1E0"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E1"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E2"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1E3" w14:textId="77777777" w:rsidR="003E2424" w:rsidRPr="00DB2AC0" w:rsidRDefault="003E2424" w:rsidP="00D85271">
            <w:pPr>
              <w:ind w:left="-28" w:right="-28"/>
              <w:rPr>
                <w:rFonts w:cs="Arial"/>
                <w:sz w:val="20"/>
              </w:rPr>
            </w:pPr>
            <w:bookmarkStart w:id="23" w:name="B_B3"/>
            <w:bookmarkEnd w:id="23"/>
          </w:p>
        </w:tc>
      </w:tr>
      <w:tr w:rsidR="003E2424" w:rsidRPr="00D85271" w14:paraId="4CA071E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1E5"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1E6"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E7"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E8"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1E9" w14:textId="77777777" w:rsidR="003E2424" w:rsidRPr="00DB2AC0" w:rsidRDefault="003E2424" w:rsidP="00D85271">
            <w:pPr>
              <w:ind w:left="-28" w:right="-28"/>
              <w:rPr>
                <w:rFonts w:cs="Arial"/>
                <w:sz w:val="20"/>
              </w:rPr>
            </w:pPr>
            <w:bookmarkStart w:id="25" w:name="B_B4"/>
            <w:bookmarkEnd w:id="25"/>
          </w:p>
        </w:tc>
      </w:tr>
      <w:tr w:rsidR="00AF51CB" w:rsidRPr="00D85271" w14:paraId="4CA071F0"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CA071EB"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A071EC"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ED"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EE"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CA071EF" w14:textId="77777777" w:rsidR="003E2424" w:rsidRPr="00DB2AC0" w:rsidRDefault="003E2424" w:rsidP="00D85271">
            <w:pPr>
              <w:ind w:left="-28" w:right="-28"/>
              <w:rPr>
                <w:rFonts w:cs="Arial"/>
                <w:sz w:val="20"/>
              </w:rPr>
            </w:pPr>
            <w:bookmarkStart w:id="27" w:name="B_B5"/>
            <w:bookmarkEnd w:id="27"/>
          </w:p>
        </w:tc>
      </w:tr>
      <w:tr w:rsidR="003E2424" w:rsidRPr="00D85271" w14:paraId="4CA071F6"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CA071F1"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1F2"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F3" w14:textId="77777777" w:rsidR="003E2424" w:rsidRPr="00DB2AC0" w:rsidRDefault="00292E77"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1F4"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1F5" w14:textId="77777777" w:rsidR="003E2424" w:rsidRPr="00DB2AC0" w:rsidRDefault="003E2424" w:rsidP="00D85271">
            <w:pPr>
              <w:ind w:left="-28" w:right="-28"/>
              <w:rPr>
                <w:rFonts w:cs="Arial"/>
                <w:sz w:val="20"/>
              </w:rPr>
            </w:pPr>
            <w:bookmarkStart w:id="29" w:name="C_C1"/>
            <w:bookmarkEnd w:id="29"/>
          </w:p>
        </w:tc>
      </w:tr>
      <w:tr w:rsidR="003E2424" w:rsidRPr="00D85271" w14:paraId="4CA071FC" w14:textId="77777777" w:rsidTr="006B4DDF">
        <w:trPr>
          <w:trHeight w:val="255"/>
        </w:trPr>
        <w:tc>
          <w:tcPr>
            <w:tcW w:w="3162" w:type="dxa"/>
            <w:vMerge/>
            <w:tcBorders>
              <w:right w:val="single" w:sz="4" w:space="0" w:color="auto"/>
            </w:tcBorders>
            <w:shd w:val="clear" w:color="auto" w:fill="auto"/>
            <w:tcMar>
              <w:left w:w="113" w:type="dxa"/>
              <w:right w:w="113" w:type="dxa"/>
            </w:tcMar>
          </w:tcPr>
          <w:p w14:paraId="4CA071F7"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4CA071F8"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F9" w14:textId="4C8614CD" w:rsidR="003E2424" w:rsidRPr="00DB2AC0" w:rsidRDefault="00FD060B" w:rsidP="00D85271">
            <w:pPr>
              <w:jc w:val="center"/>
              <w:rPr>
                <w:rFonts w:cs="Arial"/>
                <w:sz w:val="20"/>
              </w:rPr>
            </w:pPr>
            <w:bookmarkStart w:id="30" w:name="C2"/>
            <w:bookmarkEnd w:id="30"/>
            <w:r>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CA071FA"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1FB" w14:textId="77777777" w:rsidR="003E2424" w:rsidRPr="00DB2AC0" w:rsidRDefault="003E2424" w:rsidP="00D85271">
            <w:pPr>
              <w:ind w:left="-28" w:right="-28"/>
              <w:rPr>
                <w:rFonts w:cs="Arial"/>
                <w:sz w:val="20"/>
              </w:rPr>
            </w:pPr>
            <w:bookmarkStart w:id="31" w:name="C_C2"/>
            <w:bookmarkEnd w:id="31"/>
          </w:p>
        </w:tc>
      </w:tr>
      <w:tr w:rsidR="003E2424" w:rsidRPr="00D85271" w14:paraId="4CA07202" w14:textId="77777777" w:rsidTr="006B4DDF">
        <w:trPr>
          <w:trHeight w:val="255"/>
        </w:trPr>
        <w:tc>
          <w:tcPr>
            <w:tcW w:w="3162" w:type="dxa"/>
            <w:vMerge/>
            <w:tcBorders>
              <w:right w:val="single" w:sz="4" w:space="0" w:color="auto"/>
            </w:tcBorders>
            <w:shd w:val="clear" w:color="auto" w:fill="auto"/>
            <w:tcMar>
              <w:left w:w="113" w:type="dxa"/>
              <w:right w:w="113" w:type="dxa"/>
            </w:tcMar>
          </w:tcPr>
          <w:p w14:paraId="4CA071FD"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4CA071FE"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1FF" w14:textId="36E91E18" w:rsidR="003E2424" w:rsidRPr="00DB2AC0" w:rsidRDefault="00FD060B" w:rsidP="00D85271">
            <w:pPr>
              <w:jc w:val="center"/>
              <w:rPr>
                <w:rFonts w:cs="Arial"/>
                <w:sz w:val="20"/>
              </w:rPr>
            </w:pPr>
            <w:bookmarkStart w:id="32" w:name="C3"/>
            <w:bookmarkEnd w:id="32"/>
            <w:r>
              <w:rPr>
                <w:rFonts w:cs="Arial"/>
                <w:sz w:val="20"/>
              </w:rPr>
              <w:t>C4</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CA07200"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01" w14:textId="7268C29D" w:rsidR="003E2424" w:rsidRPr="00DB2AC0" w:rsidRDefault="00FD060B" w:rsidP="00D85271">
            <w:pPr>
              <w:ind w:left="-28" w:right="-28"/>
              <w:rPr>
                <w:rFonts w:cs="Arial"/>
                <w:sz w:val="20"/>
              </w:rPr>
            </w:pPr>
            <w:bookmarkStart w:id="33" w:name="C_C3"/>
            <w:bookmarkEnd w:id="33"/>
            <w:r>
              <w:rPr>
                <w:rFonts w:cs="Arial"/>
                <w:sz w:val="20"/>
              </w:rPr>
              <w:t>2.2.1</w:t>
            </w:r>
          </w:p>
        </w:tc>
      </w:tr>
      <w:tr w:rsidR="003E2424" w:rsidRPr="00D85271" w14:paraId="4CA07208" w14:textId="77777777" w:rsidTr="006B4DDF">
        <w:trPr>
          <w:trHeight w:val="255"/>
        </w:trPr>
        <w:tc>
          <w:tcPr>
            <w:tcW w:w="3162" w:type="dxa"/>
            <w:vMerge/>
            <w:tcBorders>
              <w:right w:val="single" w:sz="4" w:space="0" w:color="auto"/>
            </w:tcBorders>
            <w:shd w:val="clear" w:color="auto" w:fill="auto"/>
            <w:tcMar>
              <w:left w:w="113" w:type="dxa"/>
              <w:right w:w="113" w:type="dxa"/>
            </w:tcMar>
          </w:tcPr>
          <w:p w14:paraId="4CA07203"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A07204"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05" w14:textId="77777777" w:rsidR="003E2424" w:rsidRPr="00DB2AC0" w:rsidRDefault="00292E77"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CA0720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07" w14:textId="77777777" w:rsidR="003E2424" w:rsidRPr="00DB2AC0" w:rsidRDefault="003E2424" w:rsidP="00D85271">
            <w:pPr>
              <w:ind w:left="-28" w:right="-28"/>
              <w:rPr>
                <w:rFonts w:cs="Arial"/>
                <w:sz w:val="20"/>
              </w:rPr>
            </w:pPr>
            <w:bookmarkStart w:id="35" w:name="C_C4"/>
            <w:bookmarkEnd w:id="35"/>
          </w:p>
        </w:tc>
      </w:tr>
      <w:tr w:rsidR="003E2424" w:rsidRPr="00D85271" w14:paraId="4CA0720E"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4CA07209"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4CA0720A"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0B"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0C"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0D" w14:textId="77777777" w:rsidR="003E2424" w:rsidRPr="00DB2AC0" w:rsidRDefault="003E2424" w:rsidP="00D85271">
            <w:pPr>
              <w:ind w:left="-28" w:right="-28"/>
              <w:rPr>
                <w:rFonts w:cs="Arial"/>
                <w:sz w:val="20"/>
              </w:rPr>
            </w:pPr>
            <w:bookmarkStart w:id="37" w:name="D_D1"/>
            <w:bookmarkEnd w:id="37"/>
          </w:p>
        </w:tc>
      </w:tr>
      <w:tr w:rsidR="003E2424" w:rsidRPr="00D85271" w14:paraId="4CA07214"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4CA0720F"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CA07210"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11" w14:textId="77777777" w:rsidR="003E2424" w:rsidRPr="00DB2AC0" w:rsidRDefault="00292E77"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12"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13" w14:textId="77777777" w:rsidR="003E2424" w:rsidRPr="00DB2AC0" w:rsidRDefault="003E2424" w:rsidP="00D85271">
            <w:pPr>
              <w:ind w:left="-28" w:right="-28"/>
              <w:rPr>
                <w:rFonts w:cs="Arial"/>
                <w:sz w:val="20"/>
              </w:rPr>
            </w:pPr>
            <w:bookmarkStart w:id="39" w:name="D_D2"/>
            <w:bookmarkEnd w:id="39"/>
          </w:p>
        </w:tc>
      </w:tr>
      <w:tr w:rsidR="003E2424" w:rsidRPr="00D85271" w14:paraId="4CA0721B"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CA07215"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4CA07216"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17"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18" w14:textId="77777777" w:rsidR="003E2424" w:rsidRPr="00DB2AC0" w:rsidRDefault="00292E77"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1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1A" w14:textId="77777777" w:rsidR="003E2424" w:rsidRPr="00DB2AC0" w:rsidRDefault="003E2424" w:rsidP="00D85271">
            <w:pPr>
              <w:ind w:left="-28" w:right="-28"/>
              <w:rPr>
                <w:rFonts w:cs="Arial"/>
                <w:sz w:val="20"/>
              </w:rPr>
            </w:pPr>
            <w:bookmarkStart w:id="41" w:name="E_E1"/>
            <w:bookmarkEnd w:id="41"/>
          </w:p>
        </w:tc>
      </w:tr>
      <w:tr w:rsidR="00AF51CB" w:rsidRPr="00D85271" w14:paraId="4CA0722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21C"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1D"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1E" w14:textId="77777777" w:rsidR="00AF51CB" w:rsidRPr="00DB2AC0" w:rsidRDefault="00292E7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1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20" w14:textId="77777777" w:rsidR="00AF51CB" w:rsidRPr="00DB2AC0" w:rsidRDefault="00AF51CB" w:rsidP="00D85271">
            <w:pPr>
              <w:ind w:left="-28" w:right="-28"/>
              <w:rPr>
                <w:rFonts w:cs="Arial"/>
                <w:sz w:val="20"/>
              </w:rPr>
            </w:pPr>
            <w:bookmarkStart w:id="43" w:name="E_E2"/>
            <w:bookmarkEnd w:id="43"/>
          </w:p>
        </w:tc>
      </w:tr>
      <w:tr w:rsidR="00AF51CB" w:rsidRPr="00D85271" w14:paraId="4CA0722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22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23"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24" w14:textId="77777777" w:rsidR="00AF51CB" w:rsidRPr="00DB2AC0" w:rsidRDefault="00292E77"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2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26" w14:textId="77777777" w:rsidR="00AF51CB" w:rsidRPr="00DB2AC0" w:rsidRDefault="00AF51CB" w:rsidP="00D85271">
            <w:pPr>
              <w:ind w:left="-28" w:right="-28"/>
              <w:rPr>
                <w:rFonts w:cs="Arial"/>
                <w:sz w:val="20"/>
              </w:rPr>
            </w:pPr>
            <w:bookmarkStart w:id="45" w:name="E_E3"/>
            <w:bookmarkEnd w:id="45"/>
          </w:p>
        </w:tc>
      </w:tr>
      <w:tr w:rsidR="00AF51CB" w:rsidRPr="00D85271" w14:paraId="4CA0722D"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22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29"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2A" w14:textId="77777777" w:rsidR="00AF51CB" w:rsidRPr="00DB2AC0" w:rsidRDefault="00292E77"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2B"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2C" w14:textId="77777777" w:rsidR="00AF51CB" w:rsidRPr="00DB2AC0" w:rsidRDefault="00AF51CB" w:rsidP="00D85271">
            <w:pPr>
              <w:ind w:left="-28" w:right="-28"/>
              <w:rPr>
                <w:rFonts w:cs="Arial"/>
                <w:sz w:val="20"/>
              </w:rPr>
            </w:pPr>
            <w:bookmarkStart w:id="47" w:name="E_E4"/>
            <w:bookmarkEnd w:id="47"/>
          </w:p>
        </w:tc>
      </w:tr>
      <w:tr w:rsidR="00AF51CB" w:rsidRPr="00D85271" w14:paraId="4CA07233"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CA0722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A0722F"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30" w14:textId="77777777" w:rsidR="003E2424" w:rsidRPr="00DB2AC0" w:rsidRDefault="00292E77"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3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CA07232" w14:textId="77777777" w:rsidR="003E2424" w:rsidRPr="00DB2AC0" w:rsidRDefault="003E2424" w:rsidP="00D85271">
            <w:pPr>
              <w:ind w:left="-28" w:right="-28"/>
              <w:rPr>
                <w:rFonts w:cs="Arial"/>
                <w:sz w:val="20"/>
              </w:rPr>
            </w:pPr>
            <w:bookmarkStart w:id="49" w:name="E_E5"/>
            <w:bookmarkEnd w:id="49"/>
          </w:p>
        </w:tc>
      </w:tr>
      <w:tr w:rsidR="00AF51CB" w:rsidRPr="00D85271" w14:paraId="4CA0723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CA07234"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35"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36" w14:textId="77777777" w:rsidR="00AF51CB" w:rsidRPr="00DB2AC0" w:rsidRDefault="00292E77"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3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38" w14:textId="77777777" w:rsidR="00AF51CB" w:rsidRPr="00DB2AC0" w:rsidRDefault="00AF51CB" w:rsidP="00D85271">
            <w:pPr>
              <w:ind w:left="-28" w:right="-28"/>
              <w:rPr>
                <w:rFonts w:cs="Arial"/>
                <w:sz w:val="20"/>
              </w:rPr>
            </w:pPr>
            <w:bookmarkStart w:id="51" w:name="F_F1"/>
            <w:bookmarkEnd w:id="51"/>
          </w:p>
        </w:tc>
      </w:tr>
      <w:tr w:rsidR="00AF51CB" w:rsidRPr="00D85271" w14:paraId="4CA0723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23A"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3B"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3C" w14:textId="77777777" w:rsidR="00AF51CB" w:rsidRPr="00DB2AC0" w:rsidRDefault="00292E77"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3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3E" w14:textId="77777777" w:rsidR="00AF51CB" w:rsidRPr="00DB2AC0" w:rsidRDefault="00AF51CB" w:rsidP="00D85271">
            <w:pPr>
              <w:ind w:left="-28" w:right="-28"/>
              <w:rPr>
                <w:rFonts w:cs="Arial"/>
                <w:sz w:val="20"/>
              </w:rPr>
            </w:pPr>
            <w:bookmarkStart w:id="53" w:name="F_F2"/>
            <w:bookmarkEnd w:id="53"/>
          </w:p>
        </w:tc>
      </w:tr>
      <w:tr w:rsidR="00AF51CB" w:rsidRPr="00D85271" w14:paraId="4CA0724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24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41"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42" w14:textId="77777777" w:rsidR="00AF51CB" w:rsidRPr="00DB2AC0" w:rsidRDefault="00292E77"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43"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44" w14:textId="77777777" w:rsidR="00AF51CB" w:rsidRPr="00DB2AC0" w:rsidRDefault="00AF51CB" w:rsidP="00D85271">
            <w:pPr>
              <w:ind w:left="-28" w:right="-28"/>
              <w:rPr>
                <w:rFonts w:cs="Arial"/>
                <w:sz w:val="20"/>
              </w:rPr>
            </w:pPr>
            <w:bookmarkStart w:id="55" w:name="F_F3"/>
            <w:bookmarkEnd w:id="55"/>
          </w:p>
        </w:tc>
      </w:tr>
      <w:tr w:rsidR="00AF51CB" w:rsidRPr="00D85271" w14:paraId="4CA0724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CA07246"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47"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48" w14:textId="77777777" w:rsidR="00AF51CB" w:rsidRPr="00DB2AC0" w:rsidRDefault="00292E77"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4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4A" w14:textId="77777777" w:rsidR="00AF51CB" w:rsidRPr="00DB2AC0" w:rsidRDefault="00AF51CB" w:rsidP="00D85271">
            <w:pPr>
              <w:ind w:left="-28" w:right="-28"/>
              <w:rPr>
                <w:rFonts w:cs="Arial"/>
                <w:sz w:val="20"/>
              </w:rPr>
            </w:pPr>
            <w:bookmarkStart w:id="57" w:name="F_F4"/>
            <w:bookmarkEnd w:id="57"/>
          </w:p>
        </w:tc>
      </w:tr>
      <w:tr w:rsidR="00AF51CB" w:rsidRPr="00D85271" w14:paraId="4CA07251"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CA0724C"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A0724D"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4E" w14:textId="77777777" w:rsidR="003E2424" w:rsidRPr="00DB2AC0" w:rsidRDefault="00292E77"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4F"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CA07250" w14:textId="77777777" w:rsidR="003E2424" w:rsidRPr="00DB2AC0" w:rsidRDefault="003E2424" w:rsidP="00D85271">
            <w:pPr>
              <w:ind w:left="-28" w:right="-28"/>
              <w:rPr>
                <w:rFonts w:cs="Arial"/>
                <w:sz w:val="20"/>
              </w:rPr>
            </w:pPr>
            <w:bookmarkStart w:id="59" w:name="F_F5"/>
            <w:bookmarkEnd w:id="59"/>
          </w:p>
        </w:tc>
      </w:tr>
      <w:tr w:rsidR="00AF51CB" w:rsidRPr="00D85271" w14:paraId="4CA07257"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CA07252"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A07253"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54" w14:textId="77777777" w:rsidR="00AF51CB" w:rsidRPr="00DB2AC0" w:rsidRDefault="00292E77"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55"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56" w14:textId="77777777" w:rsidR="00AF51CB" w:rsidRPr="00DB2AC0" w:rsidRDefault="00AF51CB" w:rsidP="00D85271">
            <w:pPr>
              <w:ind w:left="-28" w:right="-28"/>
              <w:rPr>
                <w:rFonts w:cs="Arial"/>
                <w:sz w:val="20"/>
              </w:rPr>
            </w:pPr>
            <w:bookmarkStart w:id="61" w:name="G_G1"/>
            <w:bookmarkEnd w:id="61"/>
          </w:p>
        </w:tc>
      </w:tr>
      <w:tr w:rsidR="00AF51CB" w:rsidRPr="00D85271" w14:paraId="4CA0725D" w14:textId="77777777" w:rsidTr="006B4DDF">
        <w:trPr>
          <w:trHeight w:val="370"/>
        </w:trPr>
        <w:tc>
          <w:tcPr>
            <w:tcW w:w="3162" w:type="dxa"/>
            <w:vMerge/>
            <w:tcBorders>
              <w:right w:val="single" w:sz="4" w:space="0" w:color="auto"/>
            </w:tcBorders>
            <w:shd w:val="clear" w:color="auto" w:fill="auto"/>
            <w:tcMar>
              <w:left w:w="113" w:type="dxa"/>
              <w:right w:w="113" w:type="dxa"/>
            </w:tcMar>
          </w:tcPr>
          <w:p w14:paraId="4CA0725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CA07259"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5A" w14:textId="77777777" w:rsidR="00AF51CB" w:rsidRPr="00DB2AC0" w:rsidRDefault="00292E77"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5B"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5C" w14:textId="77777777" w:rsidR="00AF51CB" w:rsidRPr="00DB2AC0" w:rsidRDefault="00AF51CB" w:rsidP="00D85271">
            <w:pPr>
              <w:ind w:left="-28" w:right="-28"/>
              <w:rPr>
                <w:rFonts w:cs="Arial"/>
                <w:b/>
                <w:sz w:val="20"/>
              </w:rPr>
            </w:pPr>
            <w:bookmarkStart w:id="63" w:name="G_G2"/>
            <w:bookmarkEnd w:id="63"/>
          </w:p>
        </w:tc>
      </w:tr>
      <w:tr w:rsidR="00AF51CB" w:rsidRPr="00D85271" w14:paraId="4CA07263" w14:textId="77777777" w:rsidTr="006B4DDF">
        <w:trPr>
          <w:trHeight w:val="311"/>
        </w:trPr>
        <w:tc>
          <w:tcPr>
            <w:tcW w:w="3162" w:type="dxa"/>
            <w:vMerge/>
            <w:tcBorders>
              <w:right w:val="single" w:sz="4" w:space="0" w:color="auto"/>
            </w:tcBorders>
            <w:shd w:val="clear" w:color="auto" w:fill="auto"/>
            <w:tcMar>
              <w:left w:w="113" w:type="dxa"/>
              <w:right w:w="113" w:type="dxa"/>
            </w:tcMar>
          </w:tcPr>
          <w:p w14:paraId="4CA0725E"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CA0725F"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60" w14:textId="77777777" w:rsidR="00AF51CB" w:rsidRPr="00DB2AC0" w:rsidRDefault="00292E77"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61"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62" w14:textId="77777777" w:rsidR="00AF51CB" w:rsidRPr="00DB2AC0" w:rsidRDefault="00AF51CB" w:rsidP="00D85271">
            <w:pPr>
              <w:ind w:left="-28" w:right="-28"/>
              <w:rPr>
                <w:rFonts w:cs="Arial"/>
                <w:b/>
                <w:sz w:val="20"/>
              </w:rPr>
            </w:pPr>
            <w:bookmarkStart w:id="65" w:name="G_G3"/>
            <w:bookmarkEnd w:id="65"/>
          </w:p>
        </w:tc>
      </w:tr>
      <w:tr w:rsidR="00AF51CB" w:rsidRPr="00D85271" w14:paraId="4CA07269"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4CA07264"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A07265"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66" w14:textId="574835C8" w:rsidR="00AF51CB" w:rsidRPr="00DB2AC0" w:rsidRDefault="00FD060B" w:rsidP="00D85271">
            <w:pPr>
              <w:jc w:val="center"/>
              <w:rPr>
                <w:rFonts w:cs="Arial"/>
                <w:sz w:val="20"/>
              </w:rPr>
            </w:pPr>
            <w:bookmarkStart w:id="66" w:name="G4"/>
            <w:bookmarkEnd w:id="6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6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68" w14:textId="77777777" w:rsidR="00AF51CB" w:rsidRPr="00DB2AC0" w:rsidRDefault="00AF51CB" w:rsidP="00D85271">
            <w:pPr>
              <w:ind w:left="-28" w:right="-28"/>
              <w:rPr>
                <w:rFonts w:cs="Arial"/>
                <w:b/>
                <w:sz w:val="20"/>
              </w:rPr>
            </w:pPr>
            <w:bookmarkStart w:id="67" w:name="G_G4"/>
            <w:bookmarkEnd w:id="67"/>
          </w:p>
        </w:tc>
      </w:tr>
      <w:tr w:rsidR="00AF51CB" w:rsidRPr="00D85271" w14:paraId="4CA0726F"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4CA0726A"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CA0726B"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A0726C"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A0726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CA0726E" w14:textId="77777777" w:rsidR="00AF51CB" w:rsidRPr="00DB2AC0" w:rsidRDefault="00AF51CB" w:rsidP="00D85271">
            <w:pPr>
              <w:ind w:left="-28" w:right="-28"/>
              <w:rPr>
                <w:rFonts w:cs="Arial"/>
                <w:sz w:val="20"/>
              </w:rPr>
            </w:pPr>
            <w:bookmarkStart w:id="69" w:name="H_H1"/>
            <w:bookmarkEnd w:id="69"/>
          </w:p>
        </w:tc>
      </w:tr>
      <w:tr w:rsidR="00AF51CB" w:rsidRPr="00D85271" w14:paraId="4CA07275"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4CA07270"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A07271"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4CA07272"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4CA0727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4CA07274" w14:textId="77777777" w:rsidR="00AF51CB" w:rsidRPr="00DB2AC0" w:rsidRDefault="00AF51CB" w:rsidP="00D85271">
            <w:pPr>
              <w:ind w:left="-28" w:right="-28"/>
              <w:rPr>
                <w:rFonts w:cs="Arial"/>
                <w:sz w:val="20"/>
              </w:rPr>
            </w:pPr>
            <w:bookmarkStart w:id="71" w:name="H_H2"/>
            <w:bookmarkEnd w:id="71"/>
          </w:p>
        </w:tc>
      </w:tr>
      <w:tr w:rsidR="00056B62" w:rsidRPr="00D85271" w14:paraId="4CA07278" w14:textId="77777777" w:rsidTr="00D85271">
        <w:trPr>
          <w:trHeight w:val="280"/>
        </w:trPr>
        <w:tc>
          <w:tcPr>
            <w:tcW w:w="10827" w:type="dxa"/>
            <w:gridSpan w:val="8"/>
            <w:tcBorders>
              <w:top w:val="single" w:sz="12" w:space="0" w:color="auto"/>
              <w:bottom w:val="single" w:sz="12" w:space="0" w:color="auto"/>
            </w:tcBorders>
            <w:shd w:val="clear" w:color="auto" w:fill="D9D9D9"/>
          </w:tcPr>
          <w:p w14:paraId="4CA07276"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4CA07277"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4CA0727E"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4CA07279"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4CA0727A"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4CA0727B"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4CA0727C"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4CA0727D" w14:textId="77777777" w:rsidR="003E2424" w:rsidRPr="00D85271" w:rsidRDefault="003E2424" w:rsidP="00D85271">
            <w:pPr>
              <w:ind w:left="-28" w:right="-28"/>
              <w:rPr>
                <w:rFonts w:cs="Arial"/>
                <w:sz w:val="12"/>
                <w:szCs w:val="12"/>
              </w:rPr>
            </w:pPr>
          </w:p>
        </w:tc>
      </w:tr>
      <w:tr w:rsidR="00AF51CB" w:rsidRPr="00D85271" w14:paraId="4CA07284"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4CA0727F"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4CA07280" w14:textId="2D38DB74" w:rsidR="00AF51CB" w:rsidRPr="00D85271" w:rsidRDefault="00FD060B" w:rsidP="006F12D9">
            <w:pPr>
              <w:jc w:val="center"/>
              <w:rPr>
                <w:rFonts w:cs="Arial"/>
                <w:sz w:val="20"/>
              </w:rPr>
            </w:pPr>
            <w:bookmarkStart w:id="72" w:name="BreachCount"/>
            <w:bookmarkEnd w:id="72"/>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4CA07281"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4CA07282"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4CA07283" w14:textId="3D1CE8BC" w:rsidR="00AF51CB" w:rsidRPr="00D85271" w:rsidRDefault="00292E77" w:rsidP="008E394D">
            <w:pPr>
              <w:ind w:left="-28" w:right="-28"/>
              <w:jc w:val="center"/>
              <w:rPr>
                <w:rFonts w:cs="Arial"/>
                <w:sz w:val="20"/>
              </w:rPr>
            </w:pPr>
            <w:bookmarkStart w:id="73" w:name="Compliance_Score"/>
            <w:bookmarkEnd w:id="73"/>
            <w:r>
              <w:rPr>
                <w:rFonts w:cs="Arial"/>
                <w:sz w:val="20"/>
              </w:rPr>
              <w:t>0</w:t>
            </w:r>
            <w:r w:rsidR="00FD060B">
              <w:rPr>
                <w:rFonts w:cs="Arial"/>
                <w:sz w:val="20"/>
              </w:rPr>
              <w:t>.1</w:t>
            </w:r>
          </w:p>
        </w:tc>
      </w:tr>
    </w:tbl>
    <w:p w14:paraId="4CA07285"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4CA07287" w14:textId="77777777" w:rsidTr="00D85271">
        <w:tc>
          <w:tcPr>
            <w:tcW w:w="10773" w:type="dxa"/>
          </w:tcPr>
          <w:p w14:paraId="4CA07286"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CA07288"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4CA0728A"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4CA07289"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4CA0728C"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4CA0728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4CA07298" w14:textId="77777777" w:rsidTr="004D33D7">
        <w:trPr>
          <w:trHeight w:val="1343"/>
        </w:trPr>
        <w:tc>
          <w:tcPr>
            <w:tcW w:w="5714" w:type="dxa"/>
            <w:tcBorders>
              <w:top w:val="nil"/>
              <w:left w:val="single" w:sz="12" w:space="0" w:color="auto"/>
              <w:bottom w:val="nil"/>
              <w:right w:val="nil"/>
            </w:tcBorders>
            <w:shd w:val="clear" w:color="auto" w:fill="D9D9D9"/>
          </w:tcPr>
          <w:p w14:paraId="4CA0728D"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4CA0728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4CA0728F"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4CA07290"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4CA07291"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4CA07292"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4CA07293"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4CA07294"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4CA07295"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4CA07296"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4CA0729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4CA0729A" w14:textId="77777777" w:rsidTr="004D33D7">
        <w:tc>
          <w:tcPr>
            <w:tcW w:w="10817" w:type="dxa"/>
            <w:gridSpan w:val="2"/>
            <w:tcBorders>
              <w:top w:val="nil"/>
              <w:bottom w:val="single" w:sz="12" w:space="0" w:color="auto"/>
            </w:tcBorders>
            <w:shd w:val="clear" w:color="auto" w:fill="D9D9D9"/>
          </w:tcPr>
          <w:p w14:paraId="4CA07299" w14:textId="77777777" w:rsidR="00E36BCC" w:rsidRPr="00D85271" w:rsidRDefault="00E36BCC" w:rsidP="001A7BC8">
            <w:pPr>
              <w:spacing w:before="120"/>
              <w:rPr>
                <w:rFonts w:cs="Arial"/>
                <w:i/>
                <w:sz w:val="20"/>
              </w:rPr>
            </w:pPr>
          </w:p>
        </w:tc>
      </w:tr>
    </w:tbl>
    <w:p w14:paraId="4CA0729B"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4CA0729F" w14:textId="77777777" w:rsidTr="008F6DDA">
        <w:trPr>
          <w:trHeight w:val="11898"/>
        </w:trPr>
        <w:tc>
          <w:tcPr>
            <w:tcW w:w="10489" w:type="dxa"/>
            <w:tcBorders>
              <w:top w:val="nil"/>
              <w:left w:val="nil"/>
              <w:bottom w:val="nil"/>
              <w:right w:val="nil"/>
            </w:tcBorders>
          </w:tcPr>
          <w:p w14:paraId="4CA0729C" w14:textId="77777777" w:rsidR="00350D44" w:rsidRPr="008F6DDA" w:rsidRDefault="00350D44" w:rsidP="002A5A10">
            <w:pPr>
              <w:rPr>
                <w:sz w:val="20"/>
              </w:rPr>
            </w:pPr>
            <w:bookmarkStart w:id="74" w:name="Comment"/>
            <w:bookmarkEnd w:id="74"/>
          </w:p>
          <w:p w14:paraId="4CA0729D" w14:textId="77777777" w:rsidR="00350D44" w:rsidRPr="008F6DDA" w:rsidRDefault="00350D44" w:rsidP="002A5A10">
            <w:pPr>
              <w:rPr>
                <w:sz w:val="20"/>
              </w:rPr>
            </w:pPr>
          </w:p>
          <w:p w14:paraId="4CA0729E" w14:textId="77777777" w:rsidR="00350D44" w:rsidRDefault="00350D44" w:rsidP="002A5A10"/>
        </w:tc>
      </w:tr>
    </w:tbl>
    <w:p w14:paraId="4CA072A0"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4CA072A6"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4CA072A1" w14:textId="77777777" w:rsidR="002A5A10" w:rsidRPr="00D85271" w:rsidRDefault="00B27814" w:rsidP="00D85271">
            <w:pPr>
              <w:ind w:right="863"/>
              <w:rPr>
                <w:rFonts w:cs="Arial"/>
                <w:sz w:val="22"/>
                <w:szCs w:val="22"/>
              </w:rPr>
            </w:pPr>
            <w:r>
              <w:rPr>
                <w:noProof/>
              </w:rPr>
              <w:lastRenderedPageBreak/>
              <w:drawing>
                <wp:inline distT="0" distB="0" distL="0" distR="0" wp14:anchorId="4CA07331" wp14:editId="4CA07332">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4CA072A2"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4CA072A3" w14:textId="77777777" w:rsidR="00D30F2F" w:rsidRDefault="00D30F2F" w:rsidP="00D85271">
            <w:pPr>
              <w:pStyle w:val="Header"/>
              <w:tabs>
                <w:tab w:val="clear" w:pos="4320"/>
                <w:tab w:val="clear" w:pos="8640"/>
              </w:tabs>
              <w:rPr>
                <w:sz w:val="22"/>
                <w:szCs w:val="22"/>
              </w:rPr>
            </w:pPr>
          </w:p>
          <w:p w14:paraId="4CA072A4" w14:textId="7777777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p>
          <w:p w14:paraId="4CA072A5" w14:textId="77777777" w:rsidR="002A5A10" w:rsidRPr="00D85271" w:rsidRDefault="002A5A10" w:rsidP="00732D5A">
            <w:pPr>
              <w:rPr>
                <w:rFonts w:cs="Arial"/>
                <w:sz w:val="22"/>
                <w:szCs w:val="22"/>
              </w:rPr>
            </w:pPr>
          </w:p>
        </w:tc>
      </w:tr>
      <w:tr w:rsidR="002A5A10" w:rsidRPr="00D85271" w14:paraId="4CA072A8"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4CA072A7"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4CA072AD"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4CA072A9"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4CA072AA" w14:textId="3CF4425C" w:rsidR="00292E77" w:rsidRPr="00D85271" w:rsidRDefault="00FD060B" w:rsidP="00E96F35">
            <w:pPr>
              <w:rPr>
                <w:rFonts w:cs="Arial"/>
                <w:sz w:val="20"/>
              </w:rPr>
            </w:pPr>
            <w:bookmarkStart w:id="76" w:name="Name_of_site_2"/>
            <w:bookmarkEnd w:id="76"/>
            <w:r>
              <w:rPr>
                <w:rFonts w:cs="Arial"/>
                <w:sz w:val="20"/>
              </w:rPr>
              <w:t>Glanyrafon Depot</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4CA072AB"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4CA072AC" w14:textId="49BEBB1B" w:rsidR="00292E77" w:rsidRPr="00292E77" w:rsidRDefault="00FD060B" w:rsidP="00292E77">
            <w:pPr>
              <w:ind w:right="-173"/>
              <w:rPr>
                <w:rFonts w:cs="Arial"/>
                <w:sz w:val="22"/>
                <w:szCs w:val="22"/>
              </w:rPr>
            </w:pPr>
            <w:bookmarkStart w:id="77" w:name="Permit_Ref_No_2"/>
            <w:bookmarkEnd w:id="77"/>
            <w:r>
              <w:rPr>
                <w:rFonts w:ascii="Arial Narrow" w:hAnsi="Arial Narrow" w:cs="Arial"/>
                <w:sz w:val="20"/>
              </w:rPr>
              <w:t>EPR/AP3695EV</w:t>
            </w:r>
          </w:p>
        </w:tc>
      </w:tr>
      <w:tr w:rsidR="00292E77" w:rsidRPr="00D85271" w14:paraId="4CA072B2"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4CA072AE"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4CA072AF" w14:textId="380957C0" w:rsidR="00292E77" w:rsidRPr="00D85271" w:rsidRDefault="00FD060B" w:rsidP="00E96F35">
            <w:pPr>
              <w:rPr>
                <w:rFonts w:cs="Arial"/>
                <w:sz w:val="20"/>
              </w:rPr>
            </w:pPr>
            <w:bookmarkStart w:id="78" w:name="Operator_Permit_Holder_2"/>
            <w:bookmarkEnd w:id="78"/>
            <w:r>
              <w:rPr>
                <w:rFonts w:cs="Arial"/>
                <w:sz w:val="20"/>
              </w:rPr>
              <w:t>Ceredigion County Council</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4CA072B0"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4CA072B1" w14:textId="37ACB68F" w:rsidR="00292E77" w:rsidRPr="00D85271" w:rsidRDefault="00FD060B" w:rsidP="00732D5A">
            <w:pPr>
              <w:rPr>
                <w:rFonts w:cs="Arial"/>
                <w:sz w:val="20"/>
              </w:rPr>
            </w:pPr>
            <w:bookmarkStart w:id="79" w:name="Date_2"/>
            <w:bookmarkEnd w:id="79"/>
            <w:r>
              <w:rPr>
                <w:rFonts w:cs="Arial"/>
                <w:sz w:val="20"/>
              </w:rPr>
              <w:t>11/02/2015</w:t>
            </w:r>
          </w:p>
        </w:tc>
      </w:tr>
    </w:tbl>
    <w:p w14:paraId="4CA072B3"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4CA072B6"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4CA072B4"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4CA072B5"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4CA072B9" w14:textId="77777777" w:rsidTr="00D85271">
        <w:trPr>
          <w:trHeight w:val="566"/>
        </w:trPr>
        <w:tc>
          <w:tcPr>
            <w:tcW w:w="10817" w:type="dxa"/>
            <w:gridSpan w:val="3"/>
            <w:tcBorders>
              <w:top w:val="nil"/>
              <w:bottom w:val="single" w:sz="12" w:space="0" w:color="auto"/>
            </w:tcBorders>
            <w:shd w:val="clear" w:color="auto" w:fill="D9D9D9"/>
            <w:vAlign w:val="center"/>
          </w:tcPr>
          <w:p w14:paraId="4CA072B7"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4CA072B8"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CA072BC"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4CA072BA"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4CA072BB" w14:textId="61C145B5" w:rsidR="00AA2224" w:rsidRPr="00D85271" w:rsidRDefault="00FD060B" w:rsidP="00D85271">
            <w:pPr>
              <w:jc w:val="center"/>
              <w:rPr>
                <w:rFonts w:cs="Arial"/>
                <w:sz w:val="20"/>
              </w:rPr>
            </w:pPr>
            <w:bookmarkStart w:id="80" w:name="Action_Advice"/>
            <w:bookmarkEnd w:id="80"/>
            <w:r>
              <w:rPr>
                <w:rFonts w:cs="Arial"/>
                <w:sz w:val="20"/>
              </w:rPr>
              <w:t>x</w:t>
            </w:r>
          </w:p>
        </w:tc>
      </w:tr>
      <w:tr w:rsidR="00AA2224" w:rsidRPr="00D85271" w14:paraId="4CA072BF"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4CA072BD"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w:t>
            </w:r>
            <w:bookmarkStart w:id="81" w:name="_GoBack"/>
            <w:bookmarkEnd w:id="81"/>
            <w:r w:rsidRPr="00D85271">
              <w:rPr>
                <w:rFonts w:cs="Arial"/>
                <w:sz w:val="18"/>
                <w:szCs w:val="18"/>
              </w:rPr>
              <w:t>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4CA072BE" w14:textId="77777777" w:rsidR="00AA2224" w:rsidRPr="00D85271" w:rsidRDefault="00AA2224" w:rsidP="00D85271">
            <w:pPr>
              <w:jc w:val="center"/>
              <w:rPr>
                <w:rFonts w:cs="Arial"/>
                <w:sz w:val="20"/>
              </w:rPr>
            </w:pPr>
            <w:bookmarkStart w:id="82" w:name="Action_Warn"/>
            <w:bookmarkEnd w:id="82"/>
          </w:p>
        </w:tc>
      </w:tr>
      <w:tr w:rsidR="00AA2224" w:rsidRPr="00D85271" w14:paraId="4CA072C2"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4CA072C0"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4CA072C1" w14:textId="77777777" w:rsidR="00AA2224" w:rsidRPr="00D85271" w:rsidRDefault="00AA2224" w:rsidP="00D85271">
            <w:pPr>
              <w:jc w:val="center"/>
              <w:rPr>
                <w:rFonts w:cs="Arial"/>
                <w:sz w:val="20"/>
              </w:rPr>
            </w:pPr>
            <w:bookmarkStart w:id="83" w:name="Action_Act"/>
            <w:bookmarkEnd w:id="83"/>
          </w:p>
        </w:tc>
      </w:tr>
    </w:tbl>
    <w:p w14:paraId="4CA072C3"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D02D60" w:rsidRPr="00D85271" w14:paraId="4CA072C5"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4CA072C4"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4CA072C7" w14:textId="77777777" w:rsidTr="00292E77">
        <w:trPr>
          <w:cantSplit/>
          <w:trHeight w:val="385"/>
        </w:trPr>
        <w:tc>
          <w:tcPr>
            <w:tcW w:w="10920" w:type="dxa"/>
            <w:gridSpan w:val="4"/>
            <w:tcBorders>
              <w:top w:val="nil"/>
              <w:bottom w:val="single" w:sz="12" w:space="0" w:color="auto"/>
            </w:tcBorders>
            <w:shd w:val="clear" w:color="auto" w:fill="D9D9D9"/>
          </w:tcPr>
          <w:p w14:paraId="4CA072C6"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4CA072CC"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4CA072C8"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4CA072C9"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4CA072CA"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4CA072CB"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4CA072D0"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4CA072CD"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4CA072CE"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4CA072CF" w14:textId="77777777" w:rsidR="002A5A10" w:rsidRPr="00D85271" w:rsidRDefault="002A5A10" w:rsidP="00CD5E00">
            <w:pPr>
              <w:pStyle w:val="BodyText"/>
              <w:spacing w:line="200" w:lineRule="exact"/>
              <w:rPr>
                <w:rFonts w:ascii="Arial" w:hAnsi="Arial"/>
                <w:sz w:val="16"/>
                <w:szCs w:val="16"/>
              </w:rPr>
            </w:pPr>
          </w:p>
        </w:tc>
      </w:tr>
      <w:tr w:rsidR="00292E77" w:rsidRPr="00D85271" w14:paraId="4CA072D8"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4CA072D1" w14:textId="71A26812" w:rsidR="00292E77" w:rsidRDefault="00FD060B" w:rsidP="00292E77">
            <w:pPr>
              <w:pStyle w:val="BodyText"/>
              <w:spacing w:line="200" w:lineRule="exact"/>
              <w:rPr>
                <w:rFonts w:ascii="Arial" w:hAnsi="Arial"/>
                <w:sz w:val="20"/>
                <w:szCs w:val="20"/>
              </w:rPr>
            </w:pPr>
            <w:r>
              <w:rPr>
                <w:rFonts w:ascii="Arial" w:hAnsi="Arial"/>
                <w:sz w:val="20"/>
                <w:szCs w:val="20"/>
              </w:rPr>
              <w:t>C3</w:t>
            </w:r>
          </w:p>
          <w:p w14:paraId="4CA072D2" w14:textId="77777777"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4CA072D3" w14:textId="341495AA" w:rsidR="00292E77" w:rsidRDefault="00FD060B" w:rsidP="00292E77">
            <w:pPr>
              <w:pStyle w:val="BodyText"/>
              <w:spacing w:line="200" w:lineRule="exact"/>
              <w:rPr>
                <w:rFonts w:ascii="Arial" w:hAnsi="Arial"/>
                <w:sz w:val="20"/>
                <w:szCs w:val="20"/>
              </w:rPr>
            </w:pPr>
            <w:r>
              <w:rPr>
                <w:rFonts w:ascii="Arial" w:hAnsi="Arial"/>
                <w:sz w:val="20"/>
                <w:szCs w:val="20"/>
              </w:rPr>
              <w:t>CCS4</w:t>
            </w:r>
          </w:p>
          <w:p w14:paraId="4CA072D4"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4CA072D5" w14:textId="266F1101" w:rsidR="00292E77" w:rsidRDefault="00FD060B" w:rsidP="00292E77">
            <w:pPr>
              <w:pStyle w:val="BodyText"/>
              <w:spacing w:line="200" w:lineRule="exact"/>
              <w:rPr>
                <w:rFonts w:ascii="Arial" w:hAnsi="Arial"/>
                <w:sz w:val="20"/>
                <w:szCs w:val="20"/>
              </w:rPr>
            </w:pPr>
            <w:r>
              <w:rPr>
                <w:rFonts w:ascii="Arial" w:hAnsi="Arial"/>
                <w:sz w:val="20"/>
                <w:szCs w:val="20"/>
              </w:rPr>
              <w:t>Please review materials acceptance procedures to ensure only permitted materials are received. Review materials recording to ensure the correct code is being used and please notify us if the wrong code has been used for a material that would otherwise be permitted.</w:t>
            </w:r>
          </w:p>
          <w:p w14:paraId="4CA072D6" w14:textId="77777777"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4CA072D7" w14:textId="5BA71ECB" w:rsidR="00292E77" w:rsidRPr="00D85271" w:rsidRDefault="00FD060B" w:rsidP="00CD5E00">
            <w:pPr>
              <w:pStyle w:val="BodyText"/>
              <w:spacing w:line="200" w:lineRule="exact"/>
              <w:rPr>
                <w:rFonts w:ascii="Arial" w:hAnsi="Arial"/>
                <w:sz w:val="20"/>
                <w:szCs w:val="20"/>
              </w:rPr>
            </w:pPr>
            <w:r>
              <w:rPr>
                <w:rFonts w:ascii="Arial" w:hAnsi="Arial"/>
                <w:sz w:val="20"/>
                <w:szCs w:val="20"/>
              </w:rPr>
              <w:t>25/02/2015</w:t>
            </w:r>
          </w:p>
        </w:tc>
      </w:tr>
    </w:tbl>
    <w:p w14:paraId="4CA072D9" w14:textId="77777777" w:rsidR="00DF4073" w:rsidRDefault="00DF4073" w:rsidP="00EC6FB2">
      <w:pPr>
        <w:pStyle w:val="BodyText"/>
        <w:spacing w:line="200" w:lineRule="exact"/>
        <w:ind w:left="227" w:hanging="227"/>
        <w:rPr>
          <w:rFonts w:ascii="Arial" w:hAnsi="Arial"/>
          <w:b/>
          <w:sz w:val="20"/>
          <w:szCs w:val="20"/>
        </w:rPr>
      </w:pPr>
    </w:p>
    <w:p w14:paraId="4CA072DA"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4CA072DE"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4CA072DB"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4CA072DC"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4CA072DD"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4CA072F2"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4CA072DF" w14:textId="77777777" w:rsidR="00832CD2" w:rsidRPr="00A62CFA" w:rsidRDefault="00832CD2" w:rsidP="00D91324">
            <w:pPr>
              <w:rPr>
                <w:rFonts w:cs="Arial"/>
                <w:sz w:val="20"/>
              </w:rPr>
            </w:pPr>
            <w:r w:rsidRPr="00A62CFA">
              <w:rPr>
                <w:sz w:val="20"/>
                <w:lang w:val="en-US"/>
              </w:rPr>
              <w:t>To ensure you correct actual or potential non-compliance we may</w:t>
            </w:r>
          </w:p>
          <w:p w14:paraId="4CA072E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4CA072E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4CA072E2"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4CA072E3"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4CA072E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4CA072E5"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4CA072E6"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4CA072E7"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4CA072E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3"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4CA072E9"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4CA072E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4CA072E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4CA072E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4CA072E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4CA072E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4CA072E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4CA072F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4CA072F1"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4CA072FA"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4CA072F3"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4CA072F4" w14:textId="77777777" w:rsidR="00366E1F" w:rsidRPr="00366E1F" w:rsidRDefault="00366E1F" w:rsidP="00832CD2">
            <w:pPr>
              <w:rPr>
                <w:rFonts w:cs="Arial"/>
                <w:sz w:val="20"/>
                <w:lang w:val="en-US"/>
              </w:rPr>
            </w:pPr>
          </w:p>
          <w:p w14:paraId="4CA072F5"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4CA072F6"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CA072F7"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4"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4CA072F8"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2F9" w14:textId="77777777" w:rsidR="00832CD2" w:rsidRPr="00D85271" w:rsidRDefault="00832CD2" w:rsidP="00D85271">
            <w:pPr>
              <w:pStyle w:val="BodyText2"/>
              <w:spacing w:line="200" w:lineRule="exact"/>
              <w:rPr>
                <w:rFonts w:cs="Arial"/>
                <w:b/>
                <w:sz w:val="20"/>
                <w:lang w:val="en-US"/>
              </w:rPr>
            </w:pPr>
          </w:p>
        </w:tc>
      </w:tr>
      <w:tr w:rsidR="00832CD2" w:rsidRPr="00D85271" w14:paraId="4CA07300"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4CA072FB"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4CA072FC"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4CA072FD"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4CA072FE"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2FF" w14:textId="77777777" w:rsidR="00832CD2" w:rsidRPr="00D85271" w:rsidRDefault="00832CD2" w:rsidP="00D85271">
            <w:pPr>
              <w:pStyle w:val="BodyText2"/>
              <w:spacing w:line="200" w:lineRule="exact"/>
              <w:rPr>
                <w:rFonts w:cs="Arial"/>
                <w:b/>
                <w:sz w:val="20"/>
                <w:lang w:val="en-US"/>
              </w:rPr>
            </w:pPr>
          </w:p>
        </w:tc>
      </w:tr>
      <w:tr w:rsidR="00927314" w:rsidRPr="00D85271" w14:paraId="4CA07305"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4CA07301"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4CA07302"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4CA07303"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4CA07304"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5"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4CA0730B"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4CA07306"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4CA07307"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4CA07308"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4CA07309"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30A" w14:textId="77777777" w:rsidR="00927314" w:rsidRPr="00D85271" w:rsidRDefault="00927314" w:rsidP="00D85271">
            <w:pPr>
              <w:pStyle w:val="BodyText2"/>
              <w:spacing w:line="200" w:lineRule="exact"/>
              <w:rPr>
                <w:rFonts w:cs="Arial"/>
                <w:b/>
                <w:sz w:val="20"/>
                <w:lang w:val="en-US"/>
              </w:rPr>
            </w:pPr>
          </w:p>
        </w:tc>
      </w:tr>
      <w:tr w:rsidR="00927314" w:rsidRPr="00D85271" w14:paraId="4CA0731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4CA0730C"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4CA0730D"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CA0730E"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4CA0730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310" w14:textId="77777777" w:rsidR="00927314" w:rsidRPr="00D85271" w:rsidRDefault="00927314" w:rsidP="00D85271">
            <w:pPr>
              <w:pStyle w:val="BodyText2"/>
              <w:spacing w:line="200" w:lineRule="exact"/>
              <w:rPr>
                <w:rFonts w:cs="Arial"/>
                <w:b/>
                <w:sz w:val="20"/>
                <w:lang w:val="en-US"/>
              </w:rPr>
            </w:pPr>
          </w:p>
        </w:tc>
      </w:tr>
      <w:tr w:rsidR="00927314" w:rsidRPr="00D85271" w14:paraId="4CA07317"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4CA0731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4CA07313"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CA07314"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4CA07315"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316" w14:textId="77777777" w:rsidR="00927314" w:rsidRPr="00D85271" w:rsidRDefault="00927314" w:rsidP="00D85271">
            <w:pPr>
              <w:pStyle w:val="BodyText2"/>
              <w:spacing w:line="200" w:lineRule="exact"/>
              <w:rPr>
                <w:rFonts w:cs="Arial"/>
                <w:b/>
                <w:sz w:val="20"/>
                <w:lang w:val="en-US"/>
              </w:rPr>
            </w:pPr>
          </w:p>
        </w:tc>
      </w:tr>
      <w:tr w:rsidR="00927314" w:rsidRPr="00D85271" w14:paraId="4CA0731F"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4CA07318"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4CA07319"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CA0731A"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4CA0731B"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4CA0731C" w14:textId="77777777" w:rsidR="00927314" w:rsidRPr="00EB5473" w:rsidRDefault="00FD060B" w:rsidP="00D91324">
            <w:pPr>
              <w:pStyle w:val="BodyText2"/>
              <w:spacing w:line="200" w:lineRule="exact"/>
              <w:rPr>
                <w:rFonts w:cs="Arial"/>
                <w:b/>
                <w:color w:val="FF0000"/>
                <w:sz w:val="22"/>
                <w:szCs w:val="22"/>
              </w:rPr>
            </w:pPr>
            <w:hyperlink r:id="rId16" w:history="1">
              <w:r w:rsidR="00927314" w:rsidRPr="00EB5473">
                <w:rPr>
                  <w:rStyle w:val="Hyperlink"/>
                  <w:rFonts w:cs="Arial"/>
                  <w:b/>
                  <w:color w:val="FF0000"/>
                  <w:sz w:val="22"/>
                  <w:szCs w:val="22"/>
                  <w:u w:val="none"/>
                  <w:lang w:val="en-US"/>
                </w:rPr>
                <w:t>Customer charter</w:t>
              </w:r>
            </w:hyperlink>
          </w:p>
          <w:p w14:paraId="4CA0731D"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4CA0731E"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7"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18"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9"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4CA07325"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4CA0732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4CA07321"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4CA07322"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4CA07323"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4CA07324"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4CA07329"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4CA07326" w14:textId="77777777" w:rsidR="00927314" w:rsidRPr="00D85271" w:rsidRDefault="00FD060B" w:rsidP="00D85271">
            <w:pPr>
              <w:spacing w:before="40" w:after="40"/>
              <w:rPr>
                <w:rFonts w:cs="Arial"/>
                <w:sz w:val="20"/>
                <w:lang w:val="en-US"/>
              </w:rPr>
            </w:pPr>
            <w:hyperlink r:id="rId20"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CA07327"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328" w14:textId="77777777" w:rsidR="00927314" w:rsidRPr="00D85271" w:rsidRDefault="00927314" w:rsidP="00D85271">
            <w:pPr>
              <w:spacing w:before="80" w:after="40"/>
              <w:jc w:val="center"/>
              <w:rPr>
                <w:rFonts w:cs="Arial"/>
                <w:sz w:val="20"/>
                <w:lang w:val="en-US"/>
              </w:rPr>
            </w:pPr>
          </w:p>
        </w:tc>
      </w:tr>
      <w:tr w:rsidR="00927314" w:rsidRPr="00D85271" w14:paraId="4CA0732D"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4CA0732A"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4CA0732B"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CA0732C" w14:textId="77777777" w:rsidR="00927314" w:rsidRPr="00D85271" w:rsidRDefault="00927314" w:rsidP="00D85271">
            <w:pPr>
              <w:spacing w:before="40" w:after="40"/>
              <w:jc w:val="center"/>
              <w:rPr>
                <w:rFonts w:cs="Arial"/>
                <w:sz w:val="20"/>
                <w:lang w:val="en-US"/>
              </w:rPr>
            </w:pPr>
          </w:p>
        </w:tc>
      </w:tr>
    </w:tbl>
    <w:p w14:paraId="4CA0732E"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1"/>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07335" w14:textId="77777777" w:rsidR="000F7E70" w:rsidRDefault="000F7E70">
      <w:r>
        <w:separator/>
      </w:r>
    </w:p>
  </w:endnote>
  <w:endnote w:type="continuationSeparator" w:id="0">
    <w:p w14:paraId="4CA07336" w14:textId="77777777" w:rsidR="000F7E70" w:rsidRDefault="000F7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07337" w14:textId="7B9DC6C0" w:rsidR="00E5675D" w:rsidRPr="008E690D" w:rsidRDefault="00FD060B">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4CA07338" wp14:editId="571C816B">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A07339" w14:textId="77777777" w:rsidR="00E5675D" w:rsidRPr="008E690D" w:rsidRDefault="00E5675D" w:rsidP="008E690D">
                          <w:pPr>
                            <w:jc w:val="right"/>
                            <w:rPr>
                              <w:sz w:val="18"/>
                              <w:szCs w:val="18"/>
                            </w:rPr>
                          </w:pPr>
                          <w:r w:rsidRPr="008E690D">
                            <w:rPr>
                              <w:snapToGrid w:val="0"/>
                              <w:sz w:val="18"/>
                              <w:szCs w:val="18"/>
                              <w:lang w:eastAsia="en-US"/>
                            </w:rPr>
                            <w:t xml:space="preserve">Page </w:t>
                          </w:r>
                          <w:r w:rsidR="009E6311" w:rsidRPr="008E690D">
                            <w:rPr>
                              <w:snapToGrid w:val="0"/>
                              <w:sz w:val="18"/>
                              <w:szCs w:val="18"/>
                              <w:lang w:eastAsia="en-US"/>
                            </w:rPr>
                            <w:fldChar w:fldCharType="begin"/>
                          </w:r>
                          <w:r w:rsidRPr="008E690D">
                            <w:rPr>
                              <w:snapToGrid w:val="0"/>
                              <w:sz w:val="18"/>
                              <w:szCs w:val="18"/>
                              <w:lang w:eastAsia="en-US"/>
                            </w:rPr>
                            <w:instrText xml:space="preserve"> PAGE </w:instrText>
                          </w:r>
                          <w:r w:rsidR="009E6311" w:rsidRPr="008E690D">
                            <w:rPr>
                              <w:snapToGrid w:val="0"/>
                              <w:sz w:val="18"/>
                              <w:szCs w:val="18"/>
                              <w:lang w:eastAsia="en-US"/>
                            </w:rPr>
                            <w:fldChar w:fldCharType="separate"/>
                          </w:r>
                          <w:r w:rsidR="00FD060B">
                            <w:rPr>
                              <w:noProof/>
                              <w:snapToGrid w:val="0"/>
                              <w:sz w:val="18"/>
                              <w:szCs w:val="18"/>
                              <w:lang w:eastAsia="en-US"/>
                            </w:rPr>
                            <w:t>1</w:t>
                          </w:r>
                          <w:r w:rsidR="009E6311" w:rsidRPr="008E690D">
                            <w:rPr>
                              <w:snapToGrid w:val="0"/>
                              <w:sz w:val="18"/>
                              <w:szCs w:val="18"/>
                              <w:lang w:eastAsia="en-US"/>
                            </w:rPr>
                            <w:fldChar w:fldCharType="end"/>
                          </w:r>
                          <w:r w:rsidRPr="008E690D">
                            <w:rPr>
                              <w:snapToGrid w:val="0"/>
                              <w:sz w:val="18"/>
                              <w:szCs w:val="18"/>
                              <w:lang w:eastAsia="en-US"/>
                            </w:rPr>
                            <w:t xml:space="preserve"> of </w:t>
                          </w:r>
                          <w:r w:rsidR="009E6311" w:rsidRPr="008E690D">
                            <w:rPr>
                              <w:snapToGrid w:val="0"/>
                              <w:sz w:val="18"/>
                              <w:szCs w:val="18"/>
                              <w:lang w:eastAsia="en-US"/>
                            </w:rPr>
                            <w:fldChar w:fldCharType="begin"/>
                          </w:r>
                          <w:r w:rsidRPr="008E690D">
                            <w:rPr>
                              <w:snapToGrid w:val="0"/>
                              <w:sz w:val="18"/>
                              <w:szCs w:val="18"/>
                              <w:lang w:eastAsia="en-US"/>
                            </w:rPr>
                            <w:instrText xml:space="preserve"> NUMPAGES </w:instrText>
                          </w:r>
                          <w:r w:rsidR="009E6311" w:rsidRPr="008E690D">
                            <w:rPr>
                              <w:snapToGrid w:val="0"/>
                              <w:sz w:val="18"/>
                              <w:szCs w:val="18"/>
                              <w:lang w:eastAsia="en-US"/>
                            </w:rPr>
                            <w:fldChar w:fldCharType="separate"/>
                          </w:r>
                          <w:r w:rsidR="00FD060B">
                            <w:rPr>
                              <w:noProof/>
                              <w:snapToGrid w:val="0"/>
                              <w:sz w:val="18"/>
                              <w:szCs w:val="18"/>
                              <w:lang w:eastAsia="en-US"/>
                            </w:rPr>
                            <w:t>4</w:t>
                          </w:r>
                          <w:r w:rsidR="009E6311"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07338"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4CA07339" w14:textId="77777777" w:rsidR="00E5675D" w:rsidRPr="008E690D" w:rsidRDefault="00E5675D" w:rsidP="008E690D">
                    <w:pPr>
                      <w:jc w:val="right"/>
                      <w:rPr>
                        <w:sz w:val="18"/>
                        <w:szCs w:val="18"/>
                      </w:rPr>
                    </w:pPr>
                    <w:r w:rsidRPr="008E690D">
                      <w:rPr>
                        <w:snapToGrid w:val="0"/>
                        <w:sz w:val="18"/>
                        <w:szCs w:val="18"/>
                        <w:lang w:eastAsia="en-US"/>
                      </w:rPr>
                      <w:t xml:space="preserve">Page </w:t>
                    </w:r>
                    <w:r w:rsidR="009E6311" w:rsidRPr="008E690D">
                      <w:rPr>
                        <w:snapToGrid w:val="0"/>
                        <w:sz w:val="18"/>
                        <w:szCs w:val="18"/>
                        <w:lang w:eastAsia="en-US"/>
                      </w:rPr>
                      <w:fldChar w:fldCharType="begin"/>
                    </w:r>
                    <w:r w:rsidRPr="008E690D">
                      <w:rPr>
                        <w:snapToGrid w:val="0"/>
                        <w:sz w:val="18"/>
                        <w:szCs w:val="18"/>
                        <w:lang w:eastAsia="en-US"/>
                      </w:rPr>
                      <w:instrText xml:space="preserve"> PAGE </w:instrText>
                    </w:r>
                    <w:r w:rsidR="009E6311" w:rsidRPr="008E690D">
                      <w:rPr>
                        <w:snapToGrid w:val="0"/>
                        <w:sz w:val="18"/>
                        <w:szCs w:val="18"/>
                        <w:lang w:eastAsia="en-US"/>
                      </w:rPr>
                      <w:fldChar w:fldCharType="separate"/>
                    </w:r>
                    <w:r w:rsidR="00FD060B">
                      <w:rPr>
                        <w:noProof/>
                        <w:snapToGrid w:val="0"/>
                        <w:sz w:val="18"/>
                        <w:szCs w:val="18"/>
                        <w:lang w:eastAsia="en-US"/>
                      </w:rPr>
                      <w:t>1</w:t>
                    </w:r>
                    <w:r w:rsidR="009E6311" w:rsidRPr="008E690D">
                      <w:rPr>
                        <w:snapToGrid w:val="0"/>
                        <w:sz w:val="18"/>
                        <w:szCs w:val="18"/>
                        <w:lang w:eastAsia="en-US"/>
                      </w:rPr>
                      <w:fldChar w:fldCharType="end"/>
                    </w:r>
                    <w:r w:rsidRPr="008E690D">
                      <w:rPr>
                        <w:snapToGrid w:val="0"/>
                        <w:sz w:val="18"/>
                        <w:szCs w:val="18"/>
                        <w:lang w:eastAsia="en-US"/>
                      </w:rPr>
                      <w:t xml:space="preserve"> of </w:t>
                    </w:r>
                    <w:r w:rsidR="009E6311" w:rsidRPr="008E690D">
                      <w:rPr>
                        <w:snapToGrid w:val="0"/>
                        <w:sz w:val="18"/>
                        <w:szCs w:val="18"/>
                        <w:lang w:eastAsia="en-US"/>
                      </w:rPr>
                      <w:fldChar w:fldCharType="begin"/>
                    </w:r>
                    <w:r w:rsidRPr="008E690D">
                      <w:rPr>
                        <w:snapToGrid w:val="0"/>
                        <w:sz w:val="18"/>
                        <w:szCs w:val="18"/>
                        <w:lang w:eastAsia="en-US"/>
                      </w:rPr>
                      <w:instrText xml:space="preserve"> NUMPAGES </w:instrText>
                    </w:r>
                    <w:r w:rsidR="009E6311" w:rsidRPr="008E690D">
                      <w:rPr>
                        <w:snapToGrid w:val="0"/>
                        <w:sz w:val="18"/>
                        <w:szCs w:val="18"/>
                        <w:lang w:eastAsia="en-US"/>
                      </w:rPr>
                      <w:fldChar w:fldCharType="separate"/>
                    </w:r>
                    <w:r w:rsidR="00FD060B">
                      <w:rPr>
                        <w:noProof/>
                        <w:snapToGrid w:val="0"/>
                        <w:sz w:val="18"/>
                        <w:szCs w:val="18"/>
                        <w:lang w:eastAsia="en-US"/>
                      </w:rPr>
                      <w:t>4</w:t>
                    </w:r>
                    <w:r w:rsidR="009E6311"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07333" w14:textId="77777777" w:rsidR="000F7E70" w:rsidRDefault="000F7E70">
      <w:r>
        <w:separator/>
      </w:r>
    </w:p>
  </w:footnote>
  <w:footnote w:type="continuationSeparator" w:id="0">
    <w:p w14:paraId="4CA07334" w14:textId="77777777" w:rsidR="000F7E70" w:rsidRDefault="000F7E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89E"/>
    <w:rsid w:val="00002B51"/>
    <w:rsid w:val="0000533E"/>
    <w:rsid w:val="000115FE"/>
    <w:rsid w:val="00012547"/>
    <w:rsid w:val="00016D8D"/>
    <w:rsid w:val="00030FF6"/>
    <w:rsid w:val="0003365A"/>
    <w:rsid w:val="00035B32"/>
    <w:rsid w:val="00056B62"/>
    <w:rsid w:val="00083332"/>
    <w:rsid w:val="00092D86"/>
    <w:rsid w:val="00097A48"/>
    <w:rsid w:val="000A2010"/>
    <w:rsid w:val="000A6E51"/>
    <w:rsid w:val="000B366E"/>
    <w:rsid w:val="000C1BB9"/>
    <w:rsid w:val="000C2EAE"/>
    <w:rsid w:val="000D1D01"/>
    <w:rsid w:val="000D427A"/>
    <w:rsid w:val="000E467F"/>
    <w:rsid w:val="000F3017"/>
    <w:rsid w:val="000F7E70"/>
    <w:rsid w:val="001047DF"/>
    <w:rsid w:val="001172EB"/>
    <w:rsid w:val="001174B0"/>
    <w:rsid w:val="0012093E"/>
    <w:rsid w:val="00124713"/>
    <w:rsid w:val="00165767"/>
    <w:rsid w:val="001702F2"/>
    <w:rsid w:val="001757A4"/>
    <w:rsid w:val="001807AE"/>
    <w:rsid w:val="00180ACB"/>
    <w:rsid w:val="00181D1C"/>
    <w:rsid w:val="001A7BC8"/>
    <w:rsid w:val="001B1E75"/>
    <w:rsid w:val="001B2A23"/>
    <w:rsid w:val="001B48F7"/>
    <w:rsid w:val="001E495C"/>
    <w:rsid w:val="001E4F00"/>
    <w:rsid w:val="001F1B74"/>
    <w:rsid w:val="001F780B"/>
    <w:rsid w:val="00210C1C"/>
    <w:rsid w:val="002116A8"/>
    <w:rsid w:val="002160BD"/>
    <w:rsid w:val="00220725"/>
    <w:rsid w:val="0022636C"/>
    <w:rsid w:val="0024020D"/>
    <w:rsid w:val="00245217"/>
    <w:rsid w:val="00246A3B"/>
    <w:rsid w:val="0024749F"/>
    <w:rsid w:val="002571EB"/>
    <w:rsid w:val="00267457"/>
    <w:rsid w:val="00292E77"/>
    <w:rsid w:val="00293940"/>
    <w:rsid w:val="002943D7"/>
    <w:rsid w:val="002967CC"/>
    <w:rsid w:val="002A5A10"/>
    <w:rsid w:val="002D462E"/>
    <w:rsid w:val="002D4DF8"/>
    <w:rsid w:val="002E5C47"/>
    <w:rsid w:val="00304F38"/>
    <w:rsid w:val="00305389"/>
    <w:rsid w:val="0031304F"/>
    <w:rsid w:val="00321C01"/>
    <w:rsid w:val="003221FE"/>
    <w:rsid w:val="00350D44"/>
    <w:rsid w:val="00360DAA"/>
    <w:rsid w:val="00361DE3"/>
    <w:rsid w:val="00366E1F"/>
    <w:rsid w:val="00374A3E"/>
    <w:rsid w:val="0038189F"/>
    <w:rsid w:val="0038654E"/>
    <w:rsid w:val="003C1210"/>
    <w:rsid w:val="003C6742"/>
    <w:rsid w:val="003E2424"/>
    <w:rsid w:val="003F72B7"/>
    <w:rsid w:val="00401CEF"/>
    <w:rsid w:val="004020AE"/>
    <w:rsid w:val="00403C99"/>
    <w:rsid w:val="00404294"/>
    <w:rsid w:val="004404D4"/>
    <w:rsid w:val="00441CDC"/>
    <w:rsid w:val="0044302A"/>
    <w:rsid w:val="00447216"/>
    <w:rsid w:val="00454B56"/>
    <w:rsid w:val="004566AA"/>
    <w:rsid w:val="00463756"/>
    <w:rsid w:val="00481008"/>
    <w:rsid w:val="004879AF"/>
    <w:rsid w:val="00491ECA"/>
    <w:rsid w:val="004925F9"/>
    <w:rsid w:val="004944F3"/>
    <w:rsid w:val="0049559A"/>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7AE7"/>
    <w:rsid w:val="005C04E3"/>
    <w:rsid w:val="005D566D"/>
    <w:rsid w:val="005E1E64"/>
    <w:rsid w:val="005E4206"/>
    <w:rsid w:val="005F324D"/>
    <w:rsid w:val="00621030"/>
    <w:rsid w:val="00624339"/>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61EB"/>
    <w:rsid w:val="00781D97"/>
    <w:rsid w:val="00781E22"/>
    <w:rsid w:val="007876E7"/>
    <w:rsid w:val="007B0BAB"/>
    <w:rsid w:val="007B1E89"/>
    <w:rsid w:val="007C65AD"/>
    <w:rsid w:val="007D0820"/>
    <w:rsid w:val="007D4D64"/>
    <w:rsid w:val="007D5972"/>
    <w:rsid w:val="00800F70"/>
    <w:rsid w:val="00811EE4"/>
    <w:rsid w:val="00813698"/>
    <w:rsid w:val="00832071"/>
    <w:rsid w:val="00832CD2"/>
    <w:rsid w:val="00835A16"/>
    <w:rsid w:val="008401EA"/>
    <w:rsid w:val="00857CE3"/>
    <w:rsid w:val="00867C03"/>
    <w:rsid w:val="00874004"/>
    <w:rsid w:val="00875E6C"/>
    <w:rsid w:val="00882457"/>
    <w:rsid w:val="00887119"/>
    <w:rsid w:val="00887BF4"/>
    <w:rsid w:val="008B49F1"/>
    <w:rsid w:val="008C4BD7"/>
    <w:rsid w:val="008D08EF"/>
    <w:rsid w:val="008E394D"/>
    <w:rsid w:val="008E690D"/>
    <w:rsid w:val="008E7966"/>
    <w:rsid w:val="008F6DDA"/>
    <w:rsid w:val="009150CF"/>
    <w:rsid w:val="009157CA"/>
    <w:rsid w:val="00916F36"/>
    <w:rsid w:val="00926D4E"/>
    <w:rsid w:val="00927314"/>
    <w:rsid w:val="00927CEA"/>
    <w:rsid w:val="0093568F"/>
    <w:rsid w:val="00941C69"/>
    <w:rsid w:val="009514D3"/>
    <w:rsid w:val="00955C60"/>
    <w:rsid w:val="00990A90"/>
    <w:rsid w:val="00993DA4"/>
    <w:rsid w:val="009965B3"/>
    <w:rsid w:val="009B05E1"/>
    <w:rsid w:val="009B7BDB"/>
    <w:rsid w:val="009C358E"/>
    <w:rsid w:val="009D244C"/>
    <w:rsid w:val="009D42EA"/>
    <w:rsid w:val="009D4B6C"/>
    <w:rsid w:val="009E03C5"/>
    <w:rsid w:val="009E1D60"/>
    <w:rsid w:val="009E440B"/>
    <w:rsid w:val="009E6311"/>
    <w:rsid w:val="009F64C2"/>
    <w:rsid w:val="00A108A2"/>
    <w:rsid w:val="00A127F2"/>
    <w:rsid w:val="00A24E38"/>
    <w:rsid w:val="00A4502F"/>
    <w:rsid w:val="00A57A59"/>
    <w:rsid w:val="00A62CFA"/>
    <w:rsid w:val="00A7509C"/>
    <w:rsid w:val="00A81267"/>
    <w:rsid w:val="00A8308E"/>
    <w:rsid w:val="00AA2224"/>
    <w:rsid w:val="00AB13F6"/>
    <w:rsid w:val="00AB3C20"/>
    <w:rsid w:val="00AC62F9"/>
    <w:rsid w:val="00AD1525"/>
    <w:rsid w:val="00AE174F"/>
    <w:rsid w:val="00AE4230"/>
    <w:rsid w:val="00AF51CB"/>
    <w:rsid w:val="00AF5312"/>
    <w:rsid w:val="00B00F2D"/>
    <w:rsid w:val="00B057D0"/>
    <w:rsid w:val="00B06275"/>
    <w:rsid w:val="00B15FB4"/>
    <w:rsid w:val="00B161EA"/>
    <w:rsid w:val="00B2536A"/>
    <w:rsid w:val="00B27814"/>
    <w:rsid w:val="00B313E8"/>
    <w:rsid w:val="00B33327"/>
    <w:rsid w:val="00B35A50"/>
    <w:rsid w:val="00B35C63"/>
    <w:rsid w:val="00B7055E"/>
    <w:rsid w:val="00B7736B"/>
    <w:rsid w:val="00B775C1"/>
    <w:rsid w:val="00B83C06"/>
    <w:rsid w:val="00BA103A"/>
    <w:rsid w:val="00BB5199"/>
    <w:rsid w:val="00BC0B61"/>
    <w:rsid w:val="00BC2F6A"/>
    <w:rsid w:val="00BC5067"/>
    <w:rsid w:val="00BD094D"/>
    <w:rsid w:val="00BF326B"/>
    <w:rsid w:val="00BF3654"/>
    <w:rsid w:val="00BF632A"/>
    <w:rsid w:val="00BF7927"/>
    <w:rsid w:val="00C1322B"/>
    <w:rsid w:val="00C46A00"/>
    <w:rsid w:val="00C56FB0"/>
    <w:rsid w:val="00C5789E"/>
    <w:rsid w:val="00C67B69"/>
    <w:rsid w:val="00C71A6A"/>
    <w:rsid w:val="00C73DEA"/>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85271"/>
    <w:rsid w:val="00D91324"/>
    <w:rsid w:val="00DA5AC2"/>
    <w:rsid w:val="00DB2AC0"/>
    <w:rsid w:val="00DD2EA0"/>
    <w:rsid w:val="00DD4B85"/>
    <w:rsid w:val="00DD6AF0"/>
    <w:rsid w:val="00DE0246"/>
    <w:rsid w:val="00DE66D6"/>
    <w:rsid w:val="00DF322F"/>
    <w:rsid w:val="00DF4073"/>
    <w:rsid w:val="00E17A9E"/>
    <w:rsid w:val="00E2609F"/>
    <w:rsid w:val="00E32B9F"/>
    <w:rsid w:val="00E36BCC"/>
    <w:rsid w:val="00E43F9D"/>
    <w:rsid w:val="00E5262E"/>
    <w:rsid w:val="00E52F25"/>
    <w:rsid w:val="00E5675D"/>
    <w:rsid w:val="00E627C9"/>
    <w:rsid w:val="00E76645"/>
    <w:rsid w:val="00E85226"/>
    <w:rsid w:val="00E91D34"/>
    <w:rsid w:val="00E96F35"/>
    <w:rsid w:val="00EA55D2"/>
    <w:rsid w:val="00EA698C"/>
    <w:rsid w:val="00EB5473"/>
    <w:rsid w:val="00EC55D9"/>
    <w:rsid w:val="00EC6FB2"/>
    <w:rsid w:val="00ED3E36"/>
    <w:rsid w:val="00ED5288"/>
    <w:rsid w:val="00EE17C9"/>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060B"/>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colormru v:ext="edit" colors="#eaeaea,#ffc"/>
    </o:shapedefaults>
    <o:shapelayout v:ext="edit">
      <o:idmap v:ext="edit" data="1"/>
    </o:shapelayout>
  </w:shapeDefaults>
  <w:decimalSymbol w:val="."/>
  <w:listSeparator w:val=","/>
  <w14:docId w14:val="4CA07198"/>
  <w15:docId w15:val="{2E7FEF23-5BF8-4ED1-A518-19D14356D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environment-agency.gov.uk/contactus" TargetMode="External"/><Relationship Id="rId26" Type="http://schemas.openxmlformats.org/officeDocument/2006/relationships/customXml" Target="../customXml/item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environment-agency.gov.uk/contactus/36324.aspx" TargetMode="External"/><Relationship Id="rId17" Type="http://schemas.openxmlformats.org/officeDocument/2006/relationships/hyperlink" Target="http://www.environment-agency.gov.uk/contactus/36316.aspx" TargetMode="External"/><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yperlink" Target="http://www.environment-agency.gov.uk/aboutus/customercharter/default.aspx" TargetMode="External"/><Relationship Id="rId20" Type="http://schemas.openxmlformats.org/officeDocument/2006/relationships/hyperlink" Target="http://www.environment-agency.gov.uk/business/regulation/31827.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business/regulation/31825.aspx"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environment-agency.gov.uk/research/library/publicregisters/default.aspx" TargetMode="External"/><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www.ombudsman-wale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business/regulation/116844.aspx"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N:\SW%20EM%20Waste\GUIDANCE\NRW%20CAR%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87C578F4EF4CEB9713E154B0D43B81"/>
        <w:category>
          <w:name w:val="General"/>
          <w:gallery w:val="placeholder"/>
        </w:category>
        <w:types>
          <w:type w:val="bbPlcHdr"/>
        </w:types>
        <w:behaviors>
          <w:behavior w:val="content"/>
        </w:behaviors>
        <w:guid w:val="{011DAF48-0521-4655-9462-88A0DF9FDADE}"/>
      </w:docPartPr>
      <w:docPartBody>
        <w:p w:rsidR="006D7329" w:rsidRDefault="006D7329">
          <w:pPr>
            <w:pStyle w:val="7E87C578F4EF4CEB9713E154B0D43B81"/>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6D7329"/>
    <w:rsid w:val="006D7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E87C578F4EF4CEB9713E154B0D43B81">
    <w:name w:val="7E87C578F4EF4CEB9713E154B0D43B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Glanyrafon Depot</Site_x0020_Name>
    <Internal_x002f_External xmlns="859f7ad6-93f6-4205-b62b-a17f28acbbac">Outgoing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Haydn Williams</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2015-02-11T00:00:00+00:00</Document_x0020_Date>
    <Facility_x0020_Address xmlns="859f7ad6-93f6-4205-b62b-a17f28acbbac">Glanyrafon Depot, Ceredigion County Council, Glanyrafon Industrial Estate, Aberystwyth, Ceredigion</Facility_x0020_Address>
    <Environment_x0020_Sub_x0020_Folder xmlns="859f7ad6-93f6-4205-b62b-a17f28acbbac">Inspections</Environment_x0020_Sub_x0020_Folder>
    <Customer_x0020_Name xmlns="859f7ad6-93f6-4205-b62b-a17f28acbbac">Ceredigion County Council</Customer_x0020_Name>
    <Surrendered_x002f_Expired xmlns="859f7ad6-93f6-4205-b62b-a17f28acbbac" xsi:nil="true"/>
    <Post_x0020_code xmlns="859f7ad6-93f6-4205-b62b-a17f28acbbac">SY23 3JQ</Post_x0020_code>
    <Surrendered_x002f_Expired_x0020_Date xmlns="859f7ad6-93f6-4205-b62b-a17f28acbbac" xsi:nil="true"/>
    <_dlc_DocId xmlns="9be56660-2c31-41ef-bc00-23e72f632f2a">REGU-195-105</_dlc_DocId>
    <_dlc_DocIdUrl xmlns="9be56660-2c31-41ef-bc00-23e72f632f2a">
      <Url>https://cyfoethnaturiolcymru.sharepoint.com/teams/Regulatory/Permitting/_layouts/15/DocIdRedir.aspx?ID=REGU-195-105</Url>
      <Description>REGU-195-105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C496C-047F-4A1A-A948-4DF536A9147C}"/>
</file>

<file path=customXml/itemProps2.xml><?xml version="1.0" encoding="utf-8"?>
<ds:datastoreItem xmlns:ds="http://schemas.openxmlformats.org/officeDocument/2006/customXml" ds:itemID="{2C32FAF6-3B60-45F9-A54F-5421366422C2}"/>
</file>

<file path=customXml/itemProps3.xml><?xml version="1.0" encoding="utf-8"?>
<ds:datastoreItem xmlns:ds="http://schemas.openxmlformats.org/officeDocument/2006/customXml" ds:itemID="{07523AA6-388B-4C48-A1A6-56C50559262E}"/>
</file>

<file path=customXml/itemProps4.xml><?xml version="1.0" encoding="utf-8"?>
<ds:datastoreItem xmlns:ds="http://schemas.openxmlformats.org/officeDocument/2006/customXml" ds:itemID="{40DE5706-008A-4186-9E2F-FBDB300B1D3F}"/>
</file>

<file path=customXml/itemProps5.xml><?xml version="1.0" encoding="utf-8"?>
<ds:datastoreItem xmlns:ds="http://schemas.openxmlformats.org/officeDocument/2006/customXml" ds:itemID="{5DD2A054-950F-4472-81D2-A4D6F1FCF323}"/>
</file>

<file path=docProps/app.xml><?xml version="1.0" encoding="utf-8"?>
<Properties xmlns="http://schemas.openxmlformats.org/officeDocument/2006/extended-properties" xmlns:vt="http://schemas.openxmlformats.org/officeDocument/2006/docPropsVTypes">
  <Template>NRW CAR Form.dotx</Template>
  <TotalTime>1</TotalTime>
  <Pages>4</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10407</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20150211 Glanyrafon Depot CAR</dc:title>
  <dc:creator>Callum Stone</dc:creator>
  <cp:lastModifiedBy>Stone, Callum</cp:lastModifiedBy>
  <cp:revision>2</cp:revision>
  <cp:lastPrinted>2013-02-14T11:44:00Z</cp:lastPrinted>
  <dcterms:created xsi:type="dcterms:W3CDTF">2015-02-11T14:58:00Z</dcterms:created>
  <dcterms:modified xsi:type="dcterms:W3CDTF">2015-02-11T14:58:00Z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9c4c4918-2ca3-41ef-b276-7cfde99d8c8d</vt:lpwstr>
  </property>
  <property fmtid="{D5CDD505-2E9C-101B-9397-08002B2CF9AE}" pid="5" name="_docset_NoMedatataSyncRequired">
    <vt:lpwstr>False</vt:lpwstr>
  </property>
  <property fmtid="{D5CDD505-2E9C-101B-9397-08002B2CF9AE}" pid="6" name="SharedWithUsers">
    <vt:lpwstr/>
  </property>
  <property fmtid="{D5CDD505-2E9C-101B-9397-08002B2CF9AE}" pid="7" name="_dlc_DocId">
    <vt:lpwstr>REGU-195-105</vt:lpwstr>
  </property>
  <property fmtid="{D5CDD505-2E9C-101B-9397-08002B2CF9AE}" pid="8" name="_dlc_DocIdUrl">
    <vt:lpwstr>https://cyfoethnaturiolcymru.sharepoint.com/teams/Regulatory/Permitting/_layouts/15/DocIdRedir.aspx?ID=REGU-195-105, REGU-195-105</vt:lpwstr>
  </property>
</Properties>
</file>