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F99704" w14:textId="77777777" w:rsidR="0053194E" w:rsidRPr="00E11877" w:rsidRDefault="006D6F79" w:rsidP="00F17CE1">
      <w:pPr>
        <w:pStyle w:val="StyleHeading5BlockLabelArial"/>
        <w:spacing w:before="60" w:after="60" w:line="270" w:lineRule="exact"/>
      </w:pPr>
      <w:r w:rsidRPr="00E11877">
        <w:t>Duly Made checklist –</w:t>
      </w:r>
      <w:r w:rsidR="0053194E" w:rsidRPr="00E11877">
        <w:t xml:space="preserve"> </w:t>
      </w:r>
      <w:r w:rsidR="00D60C5E" w:rsidRPr="00E11877">
        <w:t>waste</w:t>
      </w:r>
      <w:r w:rsidR="0053194E" w:rsidRPr="00E11877">
        <w:t xml:space="preserve"> permit </w:t>
      </w:r>
      <w:r w:rsidR="00300374" w:rsidRPr="00E11877">
        <w:t xml:space="preserve">administrative </w:t>
      </w:r>
      <w:r w:rsidR="0053194E" w:rsidRPr="00E11877">
        <w:t>variations</w:t>
      </w:r>
      <w:r w:rsidR="00D60C5E" w:rsidRPr="00E11877">
        <w:t xml:space="preserve"> </w:t>
      </w:r>
    </w:p>
    <w:p w14:paraId="19E9EBCF" w14:textId="77777777" w:rsidR="0063537F" w:rsidRPr="00E11877" w:rsidRDefault="0063537F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lang w:val="en-US" w:eastAsia="en-US"/>
        </w:rPr>
      </w:pPr>
    </w:p>
    <w:p w14:paraId="39DE2848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6"/>
        <w:gridCol w:w="4969"/>
      </w:tblGrid>
      <w:tr w:rsidR="00C6494D" w:rsidRPr="00E11877" w14:paraId="29AA82A0" w14:textId="77777777" w:rsidTr="007D1C75">
        <w:trPr>
          <w:trHeight w:val="227"/>
        </w:trPr>
        <w:tc>
          <w:tcPr>
            <w:tcW w:w="4077" w:type="dxa"/>
          </w:tcPr>
          <w:p w14:paraId="1ABC348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41385891" w14:textId="5ED5F582" w:rsidR="00C6494D" w:rsidRPr="00E11877" w:rsidRDefault="002A3AB9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0" w:name="_Hlk100834210"/>
            <w:r>
              <w:rPr>
                <w:rFonts w:ascii="Arial" w:hAnsi="Arial" w:cs="Arial"/>
                <w:lang w:eastAsia="en-US"/>
              </w:rPr>
              <w:t>PAN-017173</w:t>
            </w:r>
            <w:bookmarkEnd w:id="0"/>
          </w:p>
        </w:tc>
      </w:tr>
      <w:tr w:rsidR="00C6494D" w:rsidRPr="00E11877" w14:paraId="31BBBF6A" w14:textId="77777777" w:rsidTr="007D1C75">
        <w:trPr>
          <w:trHeight w:val="227"/>
        </w:trPr>
        <w:tc>
          <w:tcPr>
            <w:tcW w:w="4077" w:type="dxa"/>
          </w:tcPr>
          <w:p w14:paraId="0D6206B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1" w:name="_Hlk100834778"/>
            <w:r w:rsidRPr="00E11877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04A7BAF3" w14:textId="576A5EF1" w:rsidR="00C6494D" w:rsidRPr="00E11877" w:rsidRDefault="002A3AB9" w:rsidP="002A3AB9">
            <w:pPr>
              <w:tabs>
                <w:tab w:val="left" w:pos="1373"/>
              </w:tabs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EPR/</w:t>
            </w:r>
            <w:bookmarkStart w:id="2" w:name="_Hlk100834831"/>
            <w:r>
              <w:rPr>
                <w:rFonts w:ascii="Arial" w:hAnsi="Arial" w:cs="Arial"/>
                <w:lang w:eastAsia="en-US"/>
              </w:rPr>
              <w:t>FB3897TV</w:t>
            </w:r>
            <w:bookmarkEnd w:id="2"/>
            <w:r w:rsidR="000A1134">
              <w:rPr>
                <w:rFonts w:ascii="Arial" w:hAnsi="Arial" w:cs="Arial"/>
                <w:lang w:eastAsia="en-US"/>
              </w:rPr>
              <w:t>/V003</w:t>
            </w:r>
          </w:p>
        </w:tc>
      </w:tr>
      <w:bookmarkEnd w:id="1"/>
      <w:tr w:rsidR="00C6494D" w:rsidRPr="00E11877" w14:paraId="0986ECC0" w14:textId="77777777" w:rsidTr="007D1C75">
        <w:trPr>
          <w:trHeight w:val="227"/>
        </w:trPr>
        <w:tc>
          <w:tcPr>
            <w:tcW w:w="4077" w:type="dxa"/>
          </w:tcPr>
          <w:p w14:paraId="0AAB15C2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606E7B8E" w14:textId="677C7357" w:rsidR="00C6494D" w:rsidRPr="00E11877" w:rsidRDefault="002A3AB9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3" w:name="_Hlk100834216"/>
            <w:proofErr w:type="spellStart"/>
            <w:r w:rsidRPr="002A3AB9">
              <w:rPr>
                <w:rFonts w:ascii="Arial" w:hAnsi="Arial" w:cs="Arial"/>
                <w:lang w:eastAsia="en-US"/>
              </w:rPr>
              <w:t>Breedon</w:t>
            </w:r>
            <w:proofErr w:type="spellEnd"/>
            <w:r w:rsidRPr="002A3AB9">
              <w:rPr>
                <w:rFonts w:ascii="Arial" w:hAnsi="Arial" w:cs="Arial"/>
                <w:lang w:eastAsia="en-US"/>
              </w:rPr>
              <w:t xml:space="preserve"> Southern Limited</w:t>
            </w:r>
            <w:bookmarkEnd w:id="3"/>
          </w:p>
        </w:tc>
      </w:tr>
      <w:tr w:rsidR="00C6494D" w:rsidRPr="00E11877" w14:paraId="1D29E261" w14:textId="77777777" w:rsidTr="007D1C75">
        <w:trPr>
          <w:trHeight w:val="227"/>
        </w:trPr>
        <w:tc>
          <w:tcPr>
            <w:tcW w:w="4077" w:type="dxa"/>
          </w:tcPr>
          <w:p w14:paraId="1835466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4EDA0620" w14:textId="4DF08BDE" w:rsidR="00C6494D" w:rsidRPr="00E11877" w:rsidRDefault="007D28D6" w:rsidP="007D28D6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4" w:name="_Hlk100834985"/>
            <w:bookmarkStart w:id="5" w:name="_Hlk100834224"/>
            <w:proofErr w:type="spellStart"/>
            <w:r w:rsidRPr="007D28D6">
              <w:rPr>
                <w:rFonts w:ascii="Arial" w:hAnsi="Arial" w:cs="Arial"/>
                <w:lang w:eastAsia="en-US"/>
              </w:rPr>
              <w:t>Maes</w:t>
            </w:r>
            <w:proofErr w:type="spellEnd"/>
            <w:r w:rsidRPr="007D28D6">
              <w:rPr>
                <w:rFonts w:ascii="Arial" w:hAnsi="Arial" w:cs="Arial"/>
                <w:lang w:eastAsia="en-US"/>
              </w:rPr>
              <w:t xml:space="preserve"> </w:t>
            </w:r>
            <w:proofErr w:type="spellStart"/>
            <w:r w:rsidRPr="007D28D6">
              <w:rPr>
                <w:rFonts w:ascii="Arial" w:hAnsi="Arial" w:cs="Arial"/>
                <w:lang w:eastAsia="en-US"/>
              </w:rPr>
              <w:t>Mynnan</w:t>
            </w:r>
            <w:proofErr w:type="spellEnd"/>
            <w:r w:rsidRPr="007D28D6">
              <w:rPr>
                <w:rFonts w:ascii="Arial" w:hAnsi="Arial" w:cs="Arial"/>
                <w:lang w:eastAsia="en-US"/>
              </w:rPr>
              <w:t xml:space="preserve"> Quarry</w:t>
            </w:r>
            <w:bookmarkEnd w:id="4"/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7D28D6">
              <w:rPr>
                <w:rFonts w:ascii="Arial" w:hAnsi="Arial" w:cs="Arial"/>
                <w:lang w:eastAsia="en-US"/>
              </w:rPr>
              <w:t>Denbigh Road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proofErr w:type="spellStart"/>
            <w:r w:rsidRPr="007D28D6">
              <w:rPr>
                <w:rFonts w:ascii="Arial" w:hAnsi="Arial" w:cs="Arial"/>
                <w:lang w:eastAsia="en-US"/>
              </w:rPr>
              <w:t>Afonwen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, </w:t>
            </w:r>
            <w:proofErr w:type="spellStart"/>
            <w:r w:rsidRPr="007D28D6">
              <w:rPr>
                <w:rFonts w:ascii="Arial" w:hAnsi="Arial" w:cs="Arial"/>
                <w:lang w:eastAsia="en-US"/>
              </w:rPr>
              <w:t>Mold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7D28D6">
              <w:rPr>
                <w:rFonts w:ascii="Arial" w:hAnsi="Arial" w:cs="Arial"/>
                <w:lang w:eastAsia="en-US"/>
              </w:rPr>
              <w:t>Flintshire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7D28D6">
              <w:rPr>
                <w:rFonts w:ascii="Arial" w:hAnsi="Arial" w:cs="Arial"/>
                <w:lang w:eastAsia="en-US"/>
              </w:rPr>
              <w:t>CH7 5UB</w:t>
            </w:r>
            <w:bookmarkEnd w:id="5"/>
          </w:p>
        </w:tc>
      </w:tr>
      <w:tr w:rsidR="00C6494D" w:rsidRPr="00E11877" w14:paraId="049AAD47" w14:textId="77777777" w:rsidTr="007D1C75">
        <w:trPr>
          <w:trHeight w:val="227"/>
        </w:trPr>
        <w:tc>
          <w:tcPr>
            <w:tcW w:w="4077" w:type="dxa"/>
          </w:tcPr>
          <w:p w14:paraId="6ADE542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6E4FC08C" w14:textId="4901FE59" w:rsidR="00C6494D" w:rsidRPr="00E11877" w:rsidRDefault="002A3AB9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North</w:t>
            </w:r>
          </w:p>
        </w:tc>
      </w:tr>
      <w:tr w:rsidR="00C6494D" w:rsidRPr="00E11877" w14:paraId="4CF4277E" w14:textId="77777777" w:rsidTr="007D1C75">
        <w:trPr>
          <w:trHeight w:val="227"/>
        </w:trPr>
        <w:tc>
          <w:tcPr>
            <w:tcW w:w="4077" w:type="dxa"/>
          </w:tcPr>
          <w:p w14:paraId="3CF63E5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4DC3006D" w14:textId="232C4EE7" w:rsidR="00C6494D" w:rsidRPr="00E11877" w:rsidRDefault="002A3AB9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NE</w:t>
            </w:r>
          </w:p>
        </w:tc>
      </w:tr>
      <w:tr w:rsidR="00C6494D" w:rsidRPr="00E11877" w14:paraId="17B8734C" w14:textId="77777777" w:rsidTr="007D1C75">
        <w:trPr>
          <w:trHeight w:val="227"/>
        </w:trPr>
        <w:tc>
          <w:tcPr>
            <w:tcW w:w="4077" w:type="dxa"/>
          </w:tcPr>
          <w:p w14:paraId="4D9BFB11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73FBA366" w14:textId="09E6527B" w:rsidR="00C6494D" w:rsidRPr="00E11877" w:rsidRDefault="00AE69A6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hyperlink r:id="rId12" w:history="1">
              <w:r w:rsidR="00CE2427" w:rsidRPr="00B86848">
                <w:rPr>
                  <w:rStyle w:val="Hyperlink"/>
                  <w:rFonts w:cs="Arial"/>
                  <w:sz w:val="24"/>
                  <w:lang w:eastAsia="en-US"/>
                </w:rPr>
                <w:t>WasteReg.NE@cyfoethnaturiolcymru.gov.uk</w:t>
              </w:r>
            </w:hyperlink>
            <w:r w:rsidR="00CE2427">
              <w:rPr>
                <w:rFonts w:ascii="Arial" w:hAnsi="Arial" w:cs="Arial"/>
                <w:lang w:eastAsia="en-US"/>
              </w:rPr>
              <w:t xml:space="preserve"> </w:t>
            </w:r>
          </w:p>
        </w:tc>
      </w:tr>
    </w:tbl>
    <w:p w14:paraId="1A2BEC2D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22102B5A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C6494D" w:rsidRPr="00E11877" w14:paraId="605DA207" w14:textId="77777777" w:rsidTr="007D1C75">
        <w:trPr>
          <w:trHeight w:val="20"/>
        </w:trPr>
        <w:tc>
          <w:tcPr>
            <w:tcW w:w="7196" w:type="dxa"/>
          </w:tcPr>
          <w:p w14:paraId="615BED9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2F143DCD" wp14:editId="3693A270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2540" t="0" r="0" b="254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8FB8A6A" w14:textId="77777777" w:rsidR="00C6494D" w:rsidRPr="002F1449" w:rsidRDefault="00C6494D" w:rsidP="00C6494D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64F9F965" w14:textId="77777777" w:rsidR="00C6494D" w:rsidRDefault="00C6494D" w:rsidP="00C6494D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(</w:t>
                                  </w:r>
                                  <w:proofErr w:type="spellStart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64E17F51" w14:textId="77777777" w:rsidR="00C6494D" w:rsidRDefault="00C6494D" w:rsidP="00C6494D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143DC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" o:allowincell="f" fillcolor="#cfc" stroked="f">
                      <v:textbox>
                        <w:txbxContent>
                          <w:p w14:paraId="78FB8A6A" w14:textId="77777777" w:rsidR="00C6494D" w:rsidRPr="002F1449" w:rsidRDefault="00C6494D" w:rsidP="00C6494D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64F9F965" w14:textId="77777777" w:rsidR="00C6494D" w:rsidRDefault="00C6494D" w:rsidP="00C6494D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cs="Arial"/>
                                <w:sz w:val="16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cs="Arial"/>
                                <w:sz w:val="16"/>
                              </w:rPr>
                              <w:t xml:space="preserve">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64E17F51" w14:textId="77777777" w:rsidR="00C6494D" w:rsidRDefault="00C6494D" w:rsidP="00C6494D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11877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1EB6A827" w14:textId="586EB716" w:rsidR="00C6494D" w:rsidRPr="00E11877" w:rsidRDefault="002A3AB9" w:rsidP="00F17CE1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23/02/22</w:t>
            </w:r>
          </w:p>
        </w:tc>
      </w:tr>
      <w:tr w:rsidR="005E39FE" w:rsidRPr="00E11877" w14:paraId="39952CC2" w14:textId="77777777" w:rsidTr="007D1C75">
        <w:trPr>
          <w:trHeight w:val="20"/>
        </w:trPr>
        <w:tc>
          <w:tcPr>
            <w:tcW w:w="7196" w:type="dxa"/>
          </w:tcPr>
          <w:p w14:paraId="031DD9C9" w14:textId="22022084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2B38B56F" w14:textId="020B6A97" w:rsidR="005E39FE" w:rsidRPr="00E11877" w:rsidRDefault="002A3AB9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24/02/22</w:t>
            </w:r>
          </w:p>
        </w:tc>
      </w:tr>
      <w:tr w:rsidR="005E39FE" w:rsidRPr="00E11877" w14:paraId="53CBFBCC" w14:textId="77777777" w:rsidTr="007D1C75">
        <w:trPr>
          <w:trHeight w:val="20"/>
        </w:trPr>
        <w:tc>
          <w:tcPr>
            <w:tcW w:w="7196" w:type="dxa"/>
          </w:tcPr>
          <w:p w14:paraId="21F3146E" w14:textId="3FB8442D" w:rsidR="005E39FE" w:rsidRPr="00256E34" w:rsidRDefault="005E39FE" w:rsidP="005E39FE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256E34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056376AA" w14:textId="6A7D15FF" w:rsidR="005E39FE" w:rsidRPr="00256E34" w:rsidRDefault="00256E34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256E34">
              <w:rPr>
                <w:rFonts w:ascii="Arial" w:hAnsi="Arial" w:cs="Arial"/>
              </w:rPr>
              <w:t>14/04/22</w:t>
            </w:r>
          </w:p>
        </w:tc>
      </w:tr>
      <w:tr w:rsidR="005E39FE" w:rsidRPr="00E11877" w14:paraId="4CFBCA00" w14:textId="77777777" w:rsidTr="007D1C75">
        <w:trPr>
          <w:trHeight w:val="20"/>
        </w:trPr>
        <w:tc>
          <w:tcPr>
            <w:tcW w:w="7196" w:type="dxa"/>
          </w:tcPr>
          <w:p w14:paraId="5387A91C" w14:textId="1B1C5BB3" w:rsidR="005E39FE" w:rsidRPr="00AE69A6" w:rsidRDefault="005E39FE" w:rsidP="005E39FE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AE69A6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166F7582" w14:textId="206DEE08" w:rsidR="005E39FE" w:rsidRPr="00AE69A6" w:rsidRDefault="00AE69A6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AE69A6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3F5A414A" w14:textId="77777777" w:rsidTr="007D1C75">
        <w:trPr>
          <w:trHeight w:val="20"/>
        </w:trPr>
        <w:tc>
          <w:tcPr>
            <w:tcW w:w="7196" w:type="dxa"/>
          </w:tcPr>
          <w:p w14:paraId="728150AB" w14:textId="760B6DED" w:rsidR="005E39FE" w:rsidRPr="00AE69A6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AE69A6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660094D3" w14:textId="79E6145F" w:rsidR="005E39FE" w:rsidRPr="00AE69A6" w:rsidRDefault="00AE69A6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AE69A6">
              <w:rPr>
                <w:rFonts w:ascii="Arial" w:hAnsi="Arial" w:cs="Arial"/>
              </w:rPr>
              <w:t>28/04/22</w:t>
            </w:r>
          </w:p>
        </w:tc>
      </w:tr>
      <w:tr w:rsidR="005E39FE" w:rsidRPr="00E11877" w14:paraId="2920E70A" w14:textId="77777777" w:rsidTr="007D1C75">
        <w:trPr>
          <w:trHeight w:val="20"/>
        </w:trPr>
        <w:tc>
          <w:tcPr>
            <w:tcW w:w="7196" w:type="dxa"/>
          </w:tcPr>
          <w:p w14:paraId="0487772C" w14:textId="1F23F758" w:rsidR="005E39FE" w:rsidRPr="00AE69A6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AE69A6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5BF38ACE" w14:textId="69DB5895" w:rsidR="005E39FE" w:rsidRPr="00AE69A6" w:rsidRDefault="00AE69A6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AE69A6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476F5A96" w14:textId="77777777" w:rsidTr="007D1C75">
        <w:trPr>
          <w:trHeight w:val="20"/>
        </w:trPr>
        <w:tc>
          <w:tcPr>
            <w:tcW w:w="7196" w:type="dxa"/>
          </w:tcPr>
          <w:p w14:paraId="6E4C3B2E" w14:textId="187B42CD" w:rsidR="005E39FE" w:rsidRPr="00AE69A6" w:rsidRDefault="005E39FE" w:rsidP="005E39FE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AE69A6">
              <w:rPr>
                <w:rFonts w:ascii="Arial" w:hAnsi="Arial" w:cs="Arial"/>
                <w:lang w:eastAsia="en-US"/>
              </w:rPr>
              <w:t>Date applicant sent duly made confirmation</w:t>
            </w:r>
          </w:p>
        </w:tc>
        <w:tc>
          <w:tcPr>
            <w:tcW w:w="1559" w:type="dxa"/>
          </w:tcPr>
          <w:p w14:paraId="7D8737A9" w14:textId="0AAE615A" w:rsidR="005E39FE" w:rsidRPr="00AE69A6" w:rsidRDefault="00AE69A6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AE69A6">
              <w:rPr>
                <w:rFonts w:ascii="Arial" w:hAnsi="Arial" w:cs="Arial"/>
              </w:rPr>
              <w:t>28/04/22</w:t>
            </w:r>
          </w:p>
        </w:tc>
      </w:tr>
      <w:tr w:rsidR="005E39FE" w:rsidRPr="00E11877" w14:paraId="22D4D6EC" w14:textId="77777777" w:rsidTr="007D1C75">
        <w:trPr>
          <w:trHeight w:val="20"/>
        </w:trPr>
        <w:tc>
          <w:tcPr>
            <w:tcW w:w="7196" w:type="dxa"/>
          </w:tcPr>
          <w:p w14:paraId="15F300A4" w14:textId="618DD621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266C4662" w14:textId="7EC8CE8A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0C6960CF" w14:textId="77777777" w:rsidTr="007D1C75">
        <w:trPr>
          <w:trHeight w:val="20"/>
        </w:trPr>
        <w:tc>
          <w:tcPr>
            <w:tcW w:w="7196" w:type="dxa"/>
          </w:tcPr>
          <w:p w14:paraId="5A45F3D9" w14:textId="11A9D2F4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48A8BD0C" w14:textId="78A87F89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0C323F40" w14:textId="77777777" w:rsidTr="007D1C75">
        <w:trPr>
          <w:trHeight w:val="20"/>
        </w:trPr>
        <w:tc>
          <w:tcPr>
            <w:tcW w:w="7196" w:type="dxa"/>
          </w:tcPr>
          <w:p w14:paraId="41B3AACF" w14:textId="394C3C9D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24AC973A" w14:textId="7331B143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</w:tbl>
    <w:p w14:paraId="7DC57C84" w14:textId="77777777" w:rsidR="00481D55" w:rsidRPr="00E11877" w:rsidRDefault="0093763B" w:rsidP="00F17CE1">
      <w:pPr>
        <w:pStyle w:val="StyleHeading5BlockLabelArial"/>
        <w:spacing w:before="60" w:after="60" w:line="270" w:lineRule="exact"/>
      </w:pPr>
      <w:r w:rsidRPr="00E11877">
        <w:br w:type="page"/>
      </w:r>
      <w:r w:rsidR="009B7AC3" w:rsidRPr="00E11877"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213"/>
        <w:gridCol w:w="661"/>
        <w:gridCol w:w="612"/>
        <w:gridCol w:w="672"/>
        <w:gridCol w:w="2471"/>
      </w:tblGrid>
      <w:tr w:rsidR="007150AF" w:rsidRPr="00E11877" w14:paraId="226DBBA8" w14:textId="77777777" w:rsidTr="00F17CE1">
        <w:trPr>
          <w:trHeight w:val="20"/>
        </w:trPr>
        <w:tc>
          <w:tcPr>
            <w:tcW w:w="2707" w:type="pct"/>
            <w:shd w:val="clear" w:color="auto" w:fill="FFFF99"/>
          </w:tcPr>
          <w:p w14:paraId="1C46C53F" w14:textId="77777777" w:rsidR="009B7AC3" w:rsidRPr="00E11877" w:rsidRDefault="009B7AC3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3" w:type="pct"/>
            <w:shd w:val="clear" w:color="auto" w:fill="FFFF99"/>
          </w:tcPr>
          <w:p w14:paraId="6209CDF0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E11877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18" w:type="pct"/>
            <w:shd w:val="clear" w:color="auto" w:fill="FFFF99"/>
          </w:tcPr>
          <w:p w14:paraId="2D2E580A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49" w:type="pct"/>
            <w:shd w:val="clear" w:color="auto" w:fill="FFFF99"/>
          </w:tcPr>
          <w:p w14:paraId="65F44807" w14:textId="77777777" w:rsidR="009B7AC3" w:rsidRPr="00E11877" w:rsidRDefault="009B7AC3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283" w:type="pct"/>
            <w:shd w:val="clear" w:color="auto" w:fill="FFFF99"/>
          </w:tcPr>
          <w:p w14:paraId="677C30EC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Comments</w:t>
            </w:r>
          </w:p>
        </w:tc>
      </w:tr>
      <w:tr w:rsidR="007150AF" w:rsidRPr="00E11877" w14:paraId="2DC7FEFF" w14:textId="77777777" w:rsidTr="00F17CE1">
        <w:trPr>
          <w:trHeight w:val="20"/>
        </w:trPr>
        <w:tc>
          <w:tcPr>
            <w:tcW w:w="2707" w:type="pct"/>
          </w:tcPr>
          <w:p w14:paraId="66C4E16A" w14:textId="77777777" w:rsidR="009B7AC3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EMS Summary</w:t>
            </w:r>
          </w:p>
        </w:tc>
        <w:tc>
          <w:tcPr>
            <w:tcW w:w="343" w:type="pct"/>
          </w:tcPr>
          <w:p w14:paraId="2A0880FE" w14:textId="77777777" w:rsidR="009B7AC3" w:rsidRPr="00E11877" w:rsidRDefault="009B7AC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23494FD1" w14:textId="77777777" w:rsidR="009B7AC3" w:rsidRPr="00E11877" w:rsidRDefault="009B7AC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4E87B99A" w14:textId="7C1543EA" w:rsidR="009B7AC3" w:rsidRPr="00E11877" w:rsidRDefault="002A3AB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47E81705" w14:textId="77777777" w:rsidR="009B7AC3" w:rsidRPr="00E11877" w:rsidRDefault="009B7AC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E11877" w14:paraId="72E6522B" w14:textId="77777777" w:rsidTr="00F17CE1">
        <w:trPr>
          <w:trHeight w:val="20"/>
        </w:trPr>
        <w:tc>
          <w:tcPr>
            <w:tcW w:w="2707" w:type="pct"/>
          </w:tcPr>
          <w:p w14:paraId="6C8E50DB" w14:textId="17739474" w:rsidR="00326007" w:rsidRPr="00E11877" w:rsidRDefault="00D7228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Non-</w:t>
            </w:r>
            <w:r w:rsidR="00326007" w:rsidRPr="00E11877">
              <w:rPr>
                <w:rFonts w:cs="Arial"/>
                <w:szCs w:val="22"/>
              </w:rPr>
              <w:t>technical summary</w:t>
            </w:r>
          </w:p>
        </w:tc>
        <w:tc>
          <w:tcPr>
            <w:tcW w:w="343" w:type="pct"/>
          </w:tcPr>
          <w:p w14:paraId="2AC0C1B1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3FD37EF0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2FB99CA6" w14:textId="56DB6836" w:rsidR="00326007" w:rsidRPr="00E11877" w:rsidRDefault="002A3AB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7EBB4F83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E11877" w14:paraId="0D7AB1E8" w14:textId="77777777" w:rsidTr="00F17CE1">
        <w:trPr>
          <w:trHeight w:val="20"/>
        </w:trPr>
        <w:tc>
          <w:tcPr>
            <w:tcW w:w="2707" w:type="pct"/>
          </w:tcPr>
          <w:p w14:paraId="08EB25F3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Site plan</w:t>
            </w:r>
          </w:p>
        </w:tc>
        <w:tc>
          <w:tcPr>
            <w:tcW w:w="343" w:type="pct"/>
          </w:tcPr>
          <w:p w14:paraId="401B852A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7AD06456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27A62D68" w14:textId="3A39B15D" w:rsidR="00326007" w:rsidRPr="00E11877" w:rsidRDefault="002A3AB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2D28B37E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</w:tbl>
    <w:p w14:paraId="3707CF8C" w14:textId="77777777" w:rsidR="007150AF" w:rsidRPr="00E11877" w:rsidRDefault="007150AF" w:rsidP="00F17CE1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755803B1" w14:textId="77777777" w:rsidR="00CE002E" w:rsidRPr="00E11877" w:rsidRDefault="00CE002E" w:rsidP="00F17CE1">
      <w:pPr>
        <w:spacing w:before="60" w:after="60" w:line="270" w:lineRule="exact"/>
        <w:rPr>
          <w:rFonts w:ascii="Arial" w:hAnsi="Arial" w:cs="Arial"/>
          <w:b/>
        </w:rPr>
      </w:pPr>
      <w:r w:rsidRPr="00E11877">
        <w:rPr>
          <w:rFonts w:ascii="Arial" w:hAnsi="Arial" w:cs="Arial"/>
          <w:b/>
        </w:rPr>
        <w:t>Application form Part C0.5 – administrative variation of a standard or bespoke permit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704"/>
        <w:gridCol w:w="5919"/>
        <w:gridCol w:w="609"/>
        <w:gridCol w:w="510"/>
        <w:gridCol w:w="595"/>
        <w:gridCol w:w="1292"/>
      </w:tblGrid>
      <w:tr w:rsidR="00C6494D" w:rsidRPr="00E11877" w14:paraId="516BA62B" w14:textId="77777777" w:rsidTr="00F17CE1">
        <w:trPr>
          <w:cantSplit/>
          <w:trHeight w:val="2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4859CAA1" w14:textId="01904E1A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074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4C929440" w14:textId="704CAB7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E4E2F8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0882CE9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09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1D3C9B0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71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39140E0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C6494D" w:rsidRPr="00E11877" w14:paraId="38EC2BD1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556BC64" w14:textId="633E833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3074" w:type="pct"/>
          </w:tcPr>
          <w:p w14:paraId="29D2A839" w14:textId="3C4B9E44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16" w:type="pct"/>
          </w:tcPr>
          <w:p w14:paraId="118C5C11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50B4A4FB" w14:textId="52561D24" w:rsidR="00C6494D" w:rsidRPr="00E11877" w:rsidRDefault="002A3AB9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3D2A22D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1487CDB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314436E9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55214E8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4" w:type="pct"/>
          </w:tcPr>
          <w:p w14:paraId="5759C332" w14:textId="4B029036" w:rsidR="00C6494D" w:rsidRPr="00E11877" w:rsidRDefault="00C6494D" w:rsidP="005F1481">
            <w:pPr>
              <w:spacing w:before="60" w:after="60" w:line="270" w:lineRule="exact"/>
              <w:rPr>
                <w:rFonts w:ascii="Arial" w:hAnsi="Arial" w:cs="Arial"/>
                <w:color w:val="FF66FF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16" w:type="pct"/>
          </w:tcPr>
          <w:p w14:paraId="29A23FF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507BADCF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3C7ACF3" w14:textId="4CA8DE8C" w:rsidR="00C6494D" w:rsidRPr="00E11877" w:rsidRDefault="002A3AB9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0E42BC7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1DB318A3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FEA358F" w14:textId="036C678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3074" w:type="pct"/>
          </w:tcPr>
          <w:p w14:paraId="20FB45CA" w14:textId="10BA0E96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Permit number given?</w:t>
            </w:r>
          </w:p>
        </w:tc>
        <w:tc>
          <w:tcPr>
            <w:tcW w:w="316" w:type="pct"/>
          </w:tcPr>
          <w:p w14:paraId="62B11240" w14:textId="39E96CE0" w:rsidR="00C6494D" w:rsidRPr="00E11877" w:rsidRDefault="005F1481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E16001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D0F0A5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50D639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65F867F6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0B6AB5E4" w14:textId="79BA8AF4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1c</w:t>
            </w:r>
          </w:p>
        </w:tc>
        <w:tc>
          <w:tcPr>
            <w:tcW w:w="3074" w:type="pct"/>
          </w:tcPr>
          <w:p w14:paraId="7AC4EB45" w14:textId="43ADB30B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Site name and address given?</w:t>
            </w:r>
          </w:p>
        </w:tc>
        <w:tc>
          <w:tcPr>
            <w:tcW w:w="316" w:type="pct"/>
          </w:tcPr>
          <w:p w14:paraId="6F82AFE6" w14:textId="3C63425B" w:rsidR="00C6494D" w:rsidRPr="00E11877" w:rsidRDefault="005F1481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03A2F1E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1D263129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5D38C55D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077A1487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2028AE3F" w14:textId="717237D6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3074" w:type="pct"/>
          </w:tcPr>
          <w:p w14:paraId="53B1606E" w14:textId="0EAC3E78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‘Details of administrative change’ Box complete?</w:t>
            </w:r>
          </w:p>
        </w:tc>
        <w:tc>
          <w:tcPr>
            <w:tcW w:w="316" w:type="pct"/>
          </w:tcPr>
          <w:p w14:paraId="56CD48FB" w14:textId="46F575A0" w:rsidR="00C6494D" w:rsidRPr="00E11877" w:rsidRDefault="005F1481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1C75AA0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90907D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1A7EA484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7D113DDA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7EAE7FF" w14:textId="00E5356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074" w:type="pct"/>
          </w:tcPr>
          <w:p w14:paraId="29D2E1ED" w14:textId="1C3F1792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 xml:space="preserve">Does the change involve increasing the area of </w:t>
            </w:r>
            <w:proofErr w:type="gramStart"/>
            <w:r w:rsidRPr="00E11877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Pr="00E11877">
              <w:rPr>
                <w:rFonts w:ascii="Arial" w:hAnsi="Arial" w:cs="Arial"/>
                <w:sz w:val="22"/>
                <w:szCs w:val="22"/>
              </w:rPr>
              <w:t xml:space="preserve"> SRP?</w:t>
            </w:r>
          </w:p>
        </w:tc>
        <w:tc>
          <w:tcPr>
            <w:tcW w:w="316" w:type="pct"/>
          </w:tcPr>
          <w:p w14:paraId="1A32151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0E6004F3" w14:textId="51AE496D" w:rsidR="00C6494D" w:rsidRPr="00E11877" w:rsidRDefault="005F1481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14AA9FD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0C2D27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3C942525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0886F36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</w:tcPr>
          <w:p w14:paraId="3C34EC1F" w14:textId="295C18E6" w:rsidR="00834E9E" w:rsidRPr="00E11877" w:rsidRDefault="00C6494D" w:rsidP="005F148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If Yes, has a revised site plan been provided?</w:t>
            </w:r>
          </w:p>
        </w:tc>
        <w:tc>
          <w:tcPr>
            <w:tcW w:w="316" w:type="pct"/>
          </w:tcPr>
          <w:p w14:paraId="5553271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720FA8A5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5DC5B57B" w14:textId="2643AD52" w:rsidR="00C6494D" w:rsidRPr="00E11877" w:rsidRDefault="005F1481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04D00D2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11143CE4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7F9DB0A2" w14:textId="3B77EA7F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3074" w:type="pct"/>
          </w:tcPr>
          <w:p w14:paraId="5F8E400B" w14:textId="5FB097D9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Contact details completed</w:t>
            </w:r>
            <w:proofErr w:type="gramStart"/>
            <w:r w:rsidRPr="00E11877">
              <w:rPr>
                <w:rFonts w:ascii="Arial" w:hAnsi="Arial" w:cs="Arial"/>
                <w:sz w:val="22"/>
                <w:szCs w:val="22"/>
              </w:rPr>
              <w:t xml:space="preserve">?  </w:t>
            </w:r>
            <w:proofErr w:type="gramEnd"/>
            <w:r w:rsidRPr="00E11877">
              <w:rPr>
                <w:rFonts w:ascii="Arial" w:hAnsi="Arial" w:cs="Arial"/>
                <w:sz w:val="22"/>
                <w:szCs w:val="22"/>
              </w:rPr>
              <w:t xml:space="preserve">     </w:t>
            </w:r>
          </w:p>
        </w:tc>
        <w:tc>
          <w:tcPr>
            <w:tcW w:w="316" w:type="pct"/>
          </w:tcPr>
          <w:p w14:paraId="6F3BD65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65999F9D" w14:textId="0D5CEAA6" w:rsidR="00C6494D" w:rsidRPr="00E11877" w:rsidRDefault="005F1481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518D413F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30CE75A" w14:textId="34BBF2BD" w:rsidR="00C6494D" w:rsidRPr="00E11877" w:rsidRDefault="005F1481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See Part A</w:t>
            </w:r>
          </w:p>
        </w:tc>
      </w:tr>
      <w:tr w:rsidR="00C6494D" w:rsidRPr="00E11877" w14:paraId="14437D5E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C95A150" w14:textId="14BE3E18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074" w:type="pct"/>
          </w:tcPr>
          <w:p w14:paraId="05B926C8" w14:textId="34F88A12" w:rsidR="00C6494D" w:rsidRPr="00E11877" w:rsidRDefault="00C6494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</w:tc>
        <w:tc>
          <w:tcPr>
            <w:tcW w:w="316" w:type="pct"/>
          </w:tcPr>
          <w:p w14:paraId="2B11750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57C3C4D1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0C626B02" w14:textId="609DEE4C" w:rsidR="00C6494D" w:rsidRPr="00E11877" w:rsidRDefault="002D1AD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6AFE07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481" w:rsidRPr="00E11877" w14:paraId="77DBBE74" w14:textId="77777777" w:rsidTr="005F148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D45C016" w14:textId="0E66C907" w:rsidR="005F1481" w:rsidRPr="00E11877" w:rsidRDefault="005F1481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4634" w:type="pct"/>
            <w:gridSpan w:val="5"/>
            <w:tcBorders>
              <w:right w:val="single" w:sz="4" w:space="0" w:color="auto"/>
            </w:tcBorders>
          </w:tcPr>
          <w:p w14:paraId="690820B5" w14:textId="1FEB2683" w:rsidR="005F1481" w:rsidRPr="00E11877" w:rsidRDefault="005F1481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</w:tr>
      <w:tr w:rsidR="002D1ADD" w:rsidRPr="00E11877" w14:paraId="522B82D2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1C0DA65" w14:textId="2DE1F949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074" w:type="pct"/>
          </w:tcPr>
          <w:p w14:paraId="44266E43" w14:textId="18F1ACA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16" w:type="pct"/>
          </w:tcPr>
          <w:p w14:paraId="1160DF94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4C6DDF12" w14:textId="22A18A3D" w:rsidR="002D1ADD" w:rsidRPr="00E11877" w:rsidRDefault="005F1481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2E13991F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40E5FD19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794BD2C3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9BB6DF2" w14:textId="0A794F79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7b</w:t>
            </w:r>
          </w:p>
        </w:tc>
        <w:tc>
          <w:tcPr>
            <w:tcW w:w="3074" w:type="pct"/>
          </w:tcPr>
          <w:p w14:paraId="08BB223B" w14:textId="438C2FF8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16" w:type="pct"/>
          </w:tcPr>
          <w:p w14:paraId="0E1CD747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037B67DC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04C04B7" w14:textId="2A410028" w:rsidR="002D1ADD" w:rsidRPr="00E11877" w:rsidRDefault="005F1481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6F5DB73F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E3AA2F0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E134626" w14:textId="052260B1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  <w:r w:rsidR="00AC3D2B">
              <w:rPr>
                <w:rFonts w:cs="Arial"/>
                <w:b/>
                <w:szCs w:val="22"/>
              </w:rPr>
              <w:t>c</w:t>
            </w:r>
          </w:p>
        </w:tc>
        <w:tc>
          <w:tcPr>
            <w:tcW w:w="3074" w:type="pct"/>
          </w:tcPr>
          <w:p w14:paraId="6476D7ED" w14:textId="4F982603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Is the declaration complete?</w:t>
            </w:r>
          </w:p>
        </w:tc>
        <w:tc>
          <w:tcPr>
            <w:tcW w:w="316" w:type="pct"/>
          </w:tcPr>
          <w:p w14:paraId="3E467ACF" w14:textId="1AAFC8A3" w:rsidR="002D1ADD" w:rsidRPr="00E11877" w:rsidRDefault="005F1481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0E23DA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7263089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5C4CED5B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6BD818D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1ECC12F" w14:textId="77777777" w:rsidR="002D1ADD" w:rsidRPr="005F1481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3074" w:type="pct"/>
          </w:tcPr>
          <w:p w14:paraId="1AF71011" w14:textId="77777777" w:rsidR="002D1ADD" w:rsidRPr="005F1481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5F1481">
              <w:rPr>
                <w:rFonts w:ascii="Arial" w:hAnsi="Arial" w:cs="Arial"/>
                <w:sz w:val="22"/>
                <w:szCs w:val="22"/>
                <w:highlight w:val="yellow"/>
              </w:rPr>
              <w:t xml:space="preserve">Has the correct person completed the declaration? </w:t>
            </w:r>
          </w:p>
          <w:p w14:paraId="62BBF792" w14:textId="133020E3" w:rsidR="002D1ADD" w:rsidRPr="005F1481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  <w:u w:val="single"/>
              </w:rPr>
            </w:pPr>
            <w:r w:rsidRPr="005F1481">
              <w:rPr>
                <w:rFonts w:cs="Arial"/>
                <w:szCs w:val="22"/>
                <w:highlight w:val="yellow"/>
              </w:rPr>
              <w:t>Check against relevant people for a company or LLP.</w:t>
            </w:r>
          </w:p>
        </w:tc>
        <w:tc>
          <w:tcPr>
            <w:tcW w:w="316" w:type="pct"/>
          </w:tcPr>
          <w:p w14:paraId="60159186" w14:textId="77777777" w:rsidR="002D1ADD" w:rsidRPr="005F1481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65" w:type="pct"/>
          </w:tcPr>
          <w:p w14:paraId="367CBAB1" w14:textId="64B0E157" w:rsidR="002D1ADD" w:rsidRPr="005F1481" w:rsidRDefault="005F1481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5F1481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09" w:type="pct"/>
          </w:tcPr>
          <w:p w14:paraId="6A12D930" w14:textId="77777777" w:rsidR="002D1ADD" w:rsidRPr="005F1481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022EBD0" w14:textId="77777777" w:rsidR="002D1ADD" w:rsidRPr="005F1481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DA4555" w:rsidRPr="00E11877" w14:paraId="7816162A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58AE5BFB" w14:textId="77777777" w:rsidR="00DA4555" w:rsidRPr="00E11877" w:rsidRDefault="00DA4555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074" w:type="pct"/>
          </w:tcPr>
          <w:p w14:paraId="576859D1" w14:textId="77777777" w:rsidR="00DA4555" w:rsidRPr="00DA4555" w:rsidRDefault="00DA4555" w:rsidP="00DA455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DA4555">
              <w:rPr>
                <w:rFonts w:ascii="Arial" w:hAnsi="Arial" w:cs="Arial"/>
                <w:b/>
                <w:sz w:val="22"/>
                <w:szCs w:val="22"/>
                <w:u w:val="single"/>
              </w:rPr>
              <w:t>Registered companies only.</w:t>
            </w:r>
          </w:p>
          <w:p w14:paraId="340B8BF1" w14:textId="70C1B56C" w:rsidR="005C5310" w:rsidRPr="004560C3" w:rsidRDefault="00DA4555" w:rsidP="005F148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DA4555">
              <w:rPr>
                <w:rFonts w:ascii="Arial" w:hAnsi="Arial" w:cs="Arial"/>
                <w:sz w:val="22"/>
                <w:szCs w:val="22"/>
              </w:rPr>
              <w:t>Is it registered and active on Companies House</w:t>
            </w:r>
          </w:p>
        </w:tc>
        <w:tc>
          <w:tcPr>
            <w:tcW w:w="316" w:type="pct"/>
          </w:tcPr>
          <w:p w14:paraId="3A047BA3" w14:textId="5259E2E0" w:rsidR="00DA4555" w:rsidRPr="00E11877" w:rsidRDefault="005F1481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5907E2F2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1E9A49BD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200B99C0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0F07CC4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  <w:bottom w:val="single" w:sz="4" w:space="0" w:color="auto"/>
            </w:tcBorders>
          </w:tcPr>
          <w:p w14:paraId="2833D25D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  <w:tcBorders>
              <w:bottom w:val="single" w:sz="4" w:space="0" w:color="auto"/>
            </w:tcBorders>
          </w:tcPr>
          <w:p w14:paraId="6CE16BD0" w14:textId="5660D099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Current Appointments Report saved to DMS?</w:t>
            </w:r>
          </w:p>
        </w:tc>
        <w:tc>
          <w:tcPr>
            <w:tcW w:w="316" w:type="pct"/>
            <w:tcBorders>
              <w:bottom w:val="single" w:sz="4" w:space="0" w:color="auto"/>
            </w:tcBorders>
          </w:tcPr>
          <w:p w14:paraId="1EF1F6D6" w14:textId="5D6181EA" w:rsidR="002D1ADD" w:rsidRPr="00E11877" w:rsidRDefault="005F1481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  <w:tcBorders>
              <w:bottom w:val="single" w:sz="4" w:space="0" w:color="auto"/>
            </w:tcBorders>
          </w:tcPr>
          <w:p w14:paraId="4397355A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  <w:tcBorders>
              <w:bottom w:val="single" w:sz="4" w:space="0" w:color="auto"/>
            </w:tcBorders>
          </w:tcPr>
          <w:p w14:paraId="1AE68DB9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bottom w:val="single" w:sz="4" w:space="0" w:color="auto"/>
              <w:right w:val="single" w:sz="4" w:space="0" w:color="auto"/>
            </w:tcBorders>
          </w:tcPr>
          <w:p w14:paraId="19D7A56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23284093" w14:textId="77777777" w:rsidTr="00F17CE1">
        <w:trPr>
          <w:cantSplit/>
          <w:trHeight w:val="2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79E4A3" w14:textId="77777777" w:rsidR="002D1ADD" w:rsidRPr="00844478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3074" w:type="pct"/>
            <w:tcBorders>
              <w:top w:val="single" w:sz="4" w:space="0" w:color="auto"/>
              <w:bottom w:val="single" w:sz="4" w:space="0" w:color="auto"/>
            </w:tcBorders>
          </w:tcPr>
          <w:p w14:paraId="285F04C1" w14:textId="77777777" w:rsidR="002D1ADD" w:rsidRPr="00844478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844478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Part C0.5 complete?</w:t>
            </w:r>
          </w:p>
          <w:p w14:paraId="384515E2" w14:textId="32C42992" w:rsidR="005F1481" w:rsidRPr="00844478" w:rsidRDefault="005F1481" w:rsidP="005F1481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844478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DECLARATION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14:paraId="4D6562AE" w14:textId="77777777" w:rsidR="002D1ADD" w:rsidRPr="00844478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</w:tcPr>
          <w:p w14:paraId="45879669" w14:textId="00C1E659" w:rsidR="002D1ADD" w:rsidRPr="00844478" w:rsidRDefault="005F1481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844478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09" w:type="pct"/>
            <w:tcBorders>
              <w:top w:val="single" w:sz="4" w:space="0" w:color="auto"/>
              <w:bottom w:val="single" w:sz="4" w:space="0" w:color="auto"/>
            </w:tcBorders>
          </w:tcPr>
          <w:p w14:paraId="7DA214E1" w14:textId="77777777" w:rsidR="002D1ADD" w:rsidRPr="00844478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7FAAB" w14:textId="77777777" w:rsidR="002D1ADD" w:rsidRPr="00844478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</w:tr>
    </w:tbl>
    <w:p w14:paraId="24EF2EB7" w14:textId="77777777" w:rsidR="00CE002E" w:rsidRPr="00E11877" w:rsidRDefault="00CE002E" w:rsidP="00F17CE1">
      <w:pPr>
        <w:spacing w:before="60" w:after="60" w:line="270" w:lineRule="exact"/>
        <w:rPr>
          <w:rFonts w:ascii="Arial" w:hAnsi="Arial" w:cs="Arial"/>
          <w:b/>
          <w:color w:val="FF0000"/>
          <w:lang w:val="en-US" w:eastAsia="en-US"/>
        </w:rPr>
      </w:pPr>
    </w:p>
    <w:p w14:paraId="523C4FF7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b/>
          <w:bCs/>
        </w:rPr>
      </w:pPr>
      <w:r w:rsidRPr="00E11877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752"/>
        <w:gridCol w:w="7047"/>
        <w:gridCol w:w="649"/>
        <w:gridCol w:w="545"/>
        <w:gridCol w:w="636"/>
      </w:tblGrid>
      <w:tr w:rsidR="00C6494D" w:rsidRPr="00E11877" w14:paraId="69783AD0" w14:textId="77777777" w:rsidTr="00F17CE1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ED49822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CDD55A6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22BA08B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EBAA2E0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390755ED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C6494D" w:rsidRPr="00E11877" w14:paraId="2CEEE530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47535F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E11877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A46753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E11877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11CBB23" w14:textId="2A7BA13A" w:rsidR="00C6494D" w:rsidRPr="00E11877" w:rsidRDefault="005F1481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643FB58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90E1956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137DF364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3DB407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D453A3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D77580" w14:textId="63E50A15" w:rsidR="00C6494D" w:rsidRPr="00E11877" w:rsidRDefault="005F1481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BC36C6B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3231233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7BB6BCA5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1EEF40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lastRenderedPageBreak/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714B34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E11877">
              <w:rPr>
                <w:rFonts w:cs="Arial"/>
                <w:szCs w:val="22"/>
                <w:u w:val="single"/>
              </w:rPr>
              <w:t>Registered companies only.</w:t>
            </w:r>
          </w:p>
          <w:p w14:paraId="602F1CA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A6B6620" w14:textId="64C0A390" w:rsidR="00C6494D" w:rsidRPr="00E11877" w:rsidRDefault="005F1481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5398E39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C120E2E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3E66C01D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C70002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C2958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Current Appointments Report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6EF798B" w14:textId="4D4FC6A5" w:rsidR="00C6494D" w:rsidRPr="00E11877" w:rsidRDefault="005F1481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C169BFD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6B3897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616E1552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6E4E86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6B4CFC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192B6CB" w14:textId="08848109" w:rsidR="00C6494D" w:rsidRPr="00E11877" w:rsidRDefault="005F1481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47B4C81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932EAFF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350C7C08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5734DF14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25ED883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BA4CFB1" w14:textId="5E56E89F" w:rsidR="00C6494D" w:rsidRPr="00E11877" w:rsidRDefault="005F1481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6CC07252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2DEE9665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23E0829E" w14:textId="77777777" w:rsidTr="00F17CE1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F027E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F6F7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42450" w14:textId="4726F800" w:rsidR="00C6494D" w:rsidRPr="00E11877" w:rsidRDefault="005F1481" w:rsidP="00F17CE1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1E31C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27F0B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</w:rPr>
            </w:pPr>
          </w:p>
        </w:tc>
      </w:tr>
    </w:tbl>
    <w:p w14:paraId="651012CE" w14:textId="40DBBF18" w:rsidR="00A30693" w:rsidRDefault="00A30693" w:rsidP="00F17CE1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0D098263" w14:textId="77777777" w:rsidR="009F5FF8" w:rsidRPr="00E11877" w:rsidRDefault="009F5FF8" w:rsidP="00F17CE1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34AE5A5A" w14:textId="77777777" w:rsidR="0093763B" w:rsidRPr="00E11877" w:rsidRDefault="00555E2B" w:rsidP="00F17CE1">
      <w:pPr>
        <w:pStyle w:val="StyleHeading5BlockLabelArial"/>
        <w:spacing w:before="60" w:after="60" w:line="270" w:lineRule="exact"/>
      </w:pPr>
      <w:r w:rsidRPr="00E11877">
        <w:t>Additional Checks - c</w:t>
      </w:r>
      <w:r w:rsidR="00CE6C77" w:rsidRPr="00E11877">
        <w:t>onfirming the variation ‘type’</w:t>
      </w:r>
      <w:r w:rsidR="00B70E84" w:rsidRPr="00E11877">
        <w:rPr>
          <w:sz w:val="28"/>
          <w:szCs w:val="28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258"/>
        <w:gridCol w:w="641"/>
        <w:gridCol w:w="555"/>
        <w:gridCol w:w="5175"/>
      </w:tblGrid>
      <w:tr w:rsidR="00F17CE1" w:rsidRPr="00E11877" w14:paraId="3877519A" w14:textId="77777777" w:rsidTr="00F17CE1">
        <w:trPr>
          <w:trHeight w:val="170"/>
        </w:trPr>
        <w:tc>
          <w:tcPr>
            <w:tcW w:w="1692" w:type="pct"/>
            <w:shd w:val="clear" w:color="auto" w:fill="FFFF99"/>
          </w:tcPr>
          <w:p w14:paraId="1FCD0FA8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Action</w:t>
            </w:r>
          </w:p>
        </w:tc>
        <w:tc>
          <w:tcPr>
            <w:tcW w:w="333" w:type="pct"/>
            <w:shd w:val="clear" w:color="auto" w:fill="FFFF99"/>
          </w:tcPr>
          <w:p w14:paraId="18DE5528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Yes</w:t>
            </w:r>
          </w:p>
        </w:tc>
        <w:tc>
          <w:tcPr>
            <w:tcW w:w="288" w:type="pct"/>
            <w:shd w:val="clear" w:color="auto" w:fill="FFFF99"/>
          </w:tcPr>
          <w:p w14:paraId="2475B10E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</w:t>
            </w:r>
          </w:p>
        </w:tc>
        <w:tc>
          <w:tcPr>
            <w:tcW w:w="2686" w:type="pct"/>
            <w:shd w:val="clear" w:color="auto" w:fill="FFFF99"/>
          </w:tcPr>
          <w:p w14:paraId="5216318A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Notes</w:t>
            </w:r>
          </w:p>
        </w:tc>
      </w:tr>
      <w:tr w:rsidR="00FB7C60" w:rsidRPr="00E11877" w14:paraId="1FA6B904" w14:textId="77777777" w:rsidTr="00F17CE1">
        <w:trPr>
          <w:trHeight w:val="170"/>
        </w:trPr>
        <w:tc>
          <w:tcPr>
            <w:tcW w:w="1692" w:type="pct"/>
          </w:tcPr>
          <w:p w14:paraId="54824BF3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>Is the change applied for, one of those we accept as administrative?</w:t>
            </w:r>
          </w:p>
          <w:p w14:paraId="25A87C4D" w14:textId="7EE630E2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 xml:space="preserve">(See </w:t>
            </w:r>
            <w:hyperlink r:id="rId13" w:history="1">
              <w:r w:rsidRPr="00E11877">
                <w:rPr>
                  <w:rStyle w:val="Hyperlink"/>
                  <w:rFonts w:cs="Arial"/>
                </w:rPr>
                <w:t>examples</w:t>
              </w:r>
            </w:hyperlink>
            <w:r w:rsidRPr="00E11877">
              <w:rPr>
                <w:rFonts w:cs="Arial"/>
              </w:rPr>
              <w:t xml:space="preserve"> in the </w:t>
            </w:r>
            <w:r w:rsidR="00227C36" w:rsidRPr="00E11877">
              <w:rPr>
                <w:rFonts w:cs="Arial"/>
              </w:rPr>
              <w:t xml:space="preserve">Charge </w:t>
            </w:r>
            <w:r w:rsidRPr="00E11877">
              <w:rPr>
                <w:rFonts w:cs="Arial"/>
              </w:rPr>
              <w:t xml:space="preserve">Scheme for guidance on what sort of changes can be accepted as administrative.) </w:t>
            </w:r>
          </w:p>
        </w:tc>
        <w:tc>
          <w:tcPr>
            <w:tcW w:w="333" w:type="pct"/>
          </w:tcPr>
          <w:p w14:paraId="4BB55357" w14:textId="7342848B" w:rsidR="00FB7C60" w:rsidRPr="00E11877" w:rsidRDefault="005F1481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  <w:tc>
          <w:tcPr>
            <w:tcW w:w="288" w:type="pct"/>
          </w:tcPr>
          <w:p w14:paraId="064B0162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</w:p>
        </w:tc>
        <w:tc>
          <w:tcPr>
            <w:tcW w:w="2686" w:type="pct"/>
          </w:tcPr>
          <w:p w14:paraId="0680B8BD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</w:rPr>
              <w:t xml:space="preserve">Yes: </w:t>
            </w:r>
            <w:r w:rsidRPr="00E11877">
              <w:rPr>
                <w:rFonts w:cs="Arial"/>
              </w:rPr>
              <w:t>we can accept the operator’s variation (change) is administrative in nature</w:t>
            </w:r>
          </w:p>
          <w:p w14:paraId="133BDD9D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>No further consideration needed.</w:t>
            </w:r>
          </w:p>
          <w:p w14:paraId="7AB1974A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</w:rPr>
              <w:t>No:</w:t>
            </w:r>
            <w:r w:rsidRPr="00E11877">
              <w:rPr>
                <w:rFonts w:cs="Arial"/>
              </w:rPr>
              <w:t xml:space="preserve"> the variation (change) is not administrative, it’s chargeable.</w:t>
            </w:r>
          </w:p>
          <w:p w14:paraId="0A05E820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  <w:color w:val="FF0000"/>
                <w:u w:val="single"/>
              </w:rPr>
              <w:t>STOP!</w:t>
            </w:r>
            <w:r w:rsidRPr="00E11877">
              <w:rPr>
                <w:rFonts w:cs="Arial"/>
                <w:color w:val="FF0000"/>
                <w:u w:val="single"/>
              </w:rPr>
              <w:t xml:space="preserve"> </w:t>
            </w:r>
            <w:r w:rsidRPr="00E11877">
              <w:rPr>
                <w:rFonts w:cs="Arial"/>
                <w:color w:val="FF00FF"/>
              </w:rPr>
              <w:t>Get in touch with the operator and discuss the next steps (likely return of the application).</w:t>
            </w:r>
          </w:p>
        </w:tc>
      </w:tr>
    </w:tbl>
    <w:p w14:paraId="5A149A6E" w14:textId="77777777" w:rsidR="00C10FB2" w:rsidRPr="00E11877" w:rsidRDefault="00C10FB2" w:rsidP="00F17CE1">
      <w:pPr>
        <w:pStyle w:val="StyleHeading5BlockLabelArial"/>
        <w:spacing w:before="60" w:after="60" w:line="270" w:lineRule="exact"/>
      </w:pPr>
    </w:p>
    <w:p w14:paraId="02C25947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70"/>
        <w:gridCol w:w="4007"/>
        <w:gridCol w:w="735"/>
        <w:gridCol w:w="585"/>
        <w:gridCol w:w="692"/>
        <w:gridCol w:w="1073"/>
        <w:gridCol w:w="1967"/>
      </w:tblGrid>
      <w:tr w:rsidR="00C6494D" w:rsidRPr="00E11877" w14:paraId="772BA966" w14:textId="77777777" w:rsidTr="005F148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74E79DF4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4A39D7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3DBD5F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3AB229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75AE2D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5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4BDC9E5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10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FF723F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C6494D" w:rsidRPr="00E11877" w14:paraId="35965D1F" w14:textId="77777777" w:rsidTr="005F148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10E92D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0723DB0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05979496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232BF292" w14:textId="59E3BDD5" w:rsidR="00C6494D" w:rsidRPr="00E11877" w:rsidRDefault="005F1481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66" w:type="pct"/>
          </w:tcPr>
          <w:p w14:paraId="680587B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</w:tcPr>
          <w:p w14:paraId="3734EFB8" w14:textId="645F3628" w:rsidR="00C6494D" w:rsidRPr="00E11877" w:rsidRDefault="005F1481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14/04/22</w:t>
            </w: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04DD371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No:</w:t>
            </w:r>
            <w:r w:rsidRPr="00E11877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C6494D" w:rsidRPr="00E11877" w14:paraId="59E59626" w14:textId="77777777" w:rsidTr="005F148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BAC8AE9" w14:textId="11E35C08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1559CD29" w14:textId="135297D8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Not duly made letter/email sent for additional information?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3120606F" w14:textId="33AD96BE" w:rsidR="00C6494D" w:rsidRPr="00E11877" w:rsidRDefault="005F1481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4220413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top w:val="single" w:sz="4" w:space="0" w:color="auto"/>
            </w:tcBorders>
          </w:tcPr>
          <w:p w14:paraId="6A71B77C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  <w:tcBorders>
              <w:top w:val="single" w:sz="4" w:space="0" w:color="auto"/>
            </w:tcBorders>
          </w:tcPr>
          <w:p w14:paraId="27990337" w14:textId="1219770A" w:rsidR="00C6494D" w:rsidRPr="00E11877" w:rsidRDefault="005F1481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14/04/22</w:t>
            </w:r>
          </w:p>
        </w:tc>
        <w:tc>
          <w:tcPr>
            <w:tcW w:w="1028" w:type="pct"/>
            <w:tcBorders>
              <w:top w:val="single" w:sz="4" w:space="0" w:color="auto"/>
              <w:right w:val="single" w:sz="4" w:space="0" w:color="auto"/>
            </w:tcBorders>
          </w:tcPr>
          <w:p w14:paraId="341D0F6D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25F13605" w14:textId="77777777" w:rsidTr="005F1481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7BE0991" w14:textId="5A4E4831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081F0BE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3FD868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01F039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30DABA0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  <w:tcBorders>
              <w:bottom w:val="single" w:sz="4" w:space="0" w:color="auto"/>
            </w:tcBorders>
          </w:tcPr>
          <w:p w14:paraId="521FCBD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bottom w:val="single" w:sz="4" w:space="0" w:color="auto"/>
              <w:right w:val="single" w:sz="4" w:space="0" w:color="auto"/>
            </w:tcBorders>
          </w:tcPr>
          <w:p w14:paraId="28DC493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No:</w:t>
            </w:r>
            <w:r w:rsidRPr="00E11877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C6494D" w:rsidRPr="00E11877" w14:paraId="64FED5A7" w14:textId="77777777" w:rsidTr="005F148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B22766" w14:textId="18FD03B6" w:rsidR="00C6494D" w:rsidRPr="00AE69A6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AE69A6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1A9E35C5" w14:textId="77777777" w:rsidR="00C6494D" w:rsidRPr="00AE69A6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AE69A6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2818582" w14:textId="77777777" w:rsidR="00C6494D" w:rsidRPr="00AE69A6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7DEB95E1" w14:textId="77777777" w:rsidR="00C6494D" w:rsidRPr="00AE69A6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</w:tcPr>
          <w:p w14:paraId="51E1C7C8" w14:textId="5ED961C8" w:rsidR="00C6494D" w:rsidRPr="00AE69A6" w:rsidRDefault="00AE69A6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E69A6"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  <w:tcBorders>
              <w:top w:val="single" w:sz="4" w:space="0" w:color="auto"/>
              <w:bottom w:val="single" w:sz="4" w:space="0" w:color="auto"/>
            </w:tcBorders>
          </w:tcPr>
          <w:p w14:paraId="5DBA24FD" w14:textId="77777777" w:rsidR="00C6494D" w:rsidRPr="00AE69A6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D5E0" w14:textId="6297F76F" w:rsidR="00C6494D" w:rsidRPr="00282D9D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  <w:highlight w:val="yellow"/>
              </w:rPr>
            </w:pPr>
          </w:p>
        </w:tc>
      </w:tr>
      <w:tr w:rsidR="00C6494D" w:rsidRPr="00E11877" w14:paraId="21B16448" w14:textId="77777777" w:rsidTr="005F148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575B5C" w14:textId="3D8422F3" w:rsidR="00C6494D" w:rsidRPr="00AE69A6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AE69A6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75589D47" w14:textId="77777777" w:rsidR="00C6494D" w:rsidRPr="00AE69A6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AE69A6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6396AA39" w14:textId="77777777" w:rsidR="00C6494D" w:rsidRPr="00AE69A6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60D293F" w14:textId="77777777" w:rsidR="00C6494D" w:rsidRPr="00AE69A6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</w:tcPr>
          <w:p w14:paraId="61F415E0" w14:textId="54891650" w:rsidR="00C6494D" w:rsidRPr="00AE69A6" w:rsidRDefault="00AE69A6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E69A6"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  <w:tcBorders>
              <w:top w:val="single" w:sz="4" w:space="0" w:color="auto"/>
              <w:bottom w:val="single" w:sz="4" w:space="0" w:color="auto"/>
            </w:tcBorders>
          </w:tcPr>
          <w:p w14:paraId="6BF810DB" w14:textId="77777777" w:rsidR="00C6494D" w:rsidRPr="00AE69A6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A3A3" w14:textId="7AFC4AFA" w:rsidR="00C6494D" w:rsidRPr="00282D9D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  <w:highlight w:val="yellow"/>
              </w:rPr>
            </w:pPr>
          </w:p>
        </w:tc>
      </w:tr>
      <w:tr w:rsidR="00C6494D" w:rsidRPr="00E11877" w14:paraId="291010C7" w14:textId="77777777" w:rsidTr="005F148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D60DD3F" w14:textId="113DA935" w:rsidR="00C6494D" w:rsidRPr="00AE69A6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AE69A6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7814917A" w14:textId="77777777" w:rsidR="00C6494D" w:rsidRPr="00AE69A6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AE69A6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481DDC1F" w14:textId="2A29E10B" w:rsidR="00C6494D" w:rsidRPr="00AE69A6" w:rsidRDefault="00AE69A6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E69A6"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3C927332" w14:textId="77777777" w:rsidR="00C6494D" w:rsidRPr="00AE69A6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top w:val="single" w:sz="4" w:space="0" w:color="auto"/>
            </w:tcBorders>
          </w:tcPr>
          <w:p w14:paraId="595A0826" w14:textId="77777777" w:rsidR="00C6494D" w:rsidRPr="00AE69A6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  <w:tcBorders>
              <w:top w:val="single" w:sz="4" w:space="0" w:color="auto"/>
            </w:tcBorders>
          </w:tcPr>
          <w:p w14:paraId="6DF7827A" w14:textId="3356ABB0" w:rsidR="00C6494D" w:rsidRPr="00AE69A6" w:rsidRDefault="00AE69A6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E69A6">
              <w:rPr>
                <w:rFonts w:cs="Arial"/>
                <w:szCs w:val="22"/>
              </w:rPr>
              <w:t>28/04/22</w:t>
            </w:r>
          </w:p>
        </w:tc>
        <w:tc>
          <w:tcPr>
            <w:tcW w:w="1028" w:type="pct"/>
            <w:tcBorders>
              <w:top w:val="single" w:sz="4" w:space="0" w:color="auto"/>
              <w:right w:val="single" w:sz="4" w:space="0" w:color="auto"/>
            </w:tcBorders>
          </w:tcPr>
          <w:p w14:paraId="4B557902" w14:textId="77777777" w:rsidR="00C6494D" w:rsidRPr="00282D9D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  <w:highlight w:val="yellow"/>
              </w:rPr>
            </w:pPr>
          </w:p>
        </w:tc>
      </w:tr>
      <w:tr w:rsidR="006B6BF7" w:rsidRPr="00E11877" w14:paraId="589729FD" w14:textId="77777777" w:rsidTr="005F148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3CFE1CF7" w14:textId="46915059" w:rsidR="006B6BF7" w:rsidRPr="00AE69A6" w:rsidRDefault="006B6BF7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AE69A6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7BAA0166" w14:textId="3A32C3B9" w:rsidR="006B6BF7" w:rsidRPr="00AE69A6" w:rsidRDefault="006B6BF7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AE69A6">
              <w:rPr>
                <w:rFonts w:cs="Arial"/>
                <w:color w:val="000000"/>
                <w:szCs w:val="22"/>
              </w:rPr>
              <w:t>Status on PALS updated?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4404A5CF" w14:textId="1F055C4D" w:rsidR="006B6BF7" w:rsidRPr="00AE69A6" w:rsidRDefault="00AE69A6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E69A6"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0159C481" w14:textId="77777777" w:rsidR="006B6BF7" w:rsidRPr="00AE69A6" w:rsidRDefault="006B6BF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top w:val="single" w:sz="4" w:space="0" w:color="auto"/>
            </w:tcBorders>
          </w:tcPr>
          <w:p w14:paraId="6BD43538" w14:textId="77777777" w:rsidR="006B6BF7" w:rsidRPr="00AE69A6" w:rsidRDefault="006B6BF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  <w:tcBorders>
              <w:top w:val="single" w:sz="4" w:space="0" w:color="auto"/>
            </w:tcBorders>
          </w:tcPr>
          <w:p w14:paraId="470A9390" w14:textId="5710E053" w:rsidR="006B6BF7" w:rsidRPr="00AE69A6" w:rsidRDefault="00AE69A6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E69A6">
              <w:rPr>
                <w:rFonts w:cs="Arial"/>
                <w:szCs w:val="22"/>
              </w:rPr>
              <w:t>28/04/22</w:t>
            </w:r>
          </w:p>
        </w:tc>
        <w:tc>
          <w:tcPr>
            <w:tcW w:w="1028" w:type="pct"/>
            <w:tcBorders>
              <w:top w:val="single" w:sz="4" w:space="0" w:color="auto"/>
              <w:right w:val="single" w:sz="4" w:space="0" w:color="auto"/>
            </w:tcBorders>
          </w:tcPr>
          <w:p w14:paraId="7BCBE82E" w14:textId="77777777" w:rsidR="006B6BF7" w:rsidRPr="00282D9D" w:rsidRDefault="006B6BF7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  <w:highlight w:val="yellow"/>
              </w:rPr>
            </w:pPr>
          </w:p>
        </w:tc>
      </w:tr>
      <w:tr w:rsidR="00C6494D" w:rsidRPr="00E11877" w14:paraId="48962FBA" w14:textId="77777777" w:rsidTr="005F148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8606DF8" w14:textId="347D4513" w:rsidR="00C6494D" w:rsidRPr="00AE69A6" w:rsidRDefault="006B6BF7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AE69A6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</w:tcPr>
          <w:p w14:paraId="5667AE77" w14:textId="77777777" w:rsidR="00C6494D" w:rsidRPr="00AE69A6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AE69A6">
              <w:rPr>
                <w:rFonts w:cs="Arial"/>
                <w:color w:val="000000"/>
                <w:szCs w:val="22"/>
              </w:rPr>
              <w:t>Duly made letter/email sent?</w:t>
            </w:r>
          </w:p>
        </w:tc>
        <w:tc>
          <w:tcPr>
            <w:tcW w:w="389" w:type="pct"/>
          </w:tcPr>
          <w:p w14:paraId="629CF03B" w14:textId="3D7AA678" w:rsidR="00C6494D" w:rsidRPr="00AE69A6" w:rsidRDefault="00AE69A6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E69A6"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39B901F1" w14:textId="77777777" w:rsidR="00C6494D" w:rsidRPr="00AE69A6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098C53B8" w14:textId="77777777" w:rsidR="00C6494D" w:rsidRPr="00AE69A6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</w:tcPr>
          <w:p w14:paraId="67747329" w14:textId="7D5044F6" w:rsidR="00C6494D" w:rsidRPr="00AE69A6" w:rsidRDefault="00AE69A6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E69A6">
              <w:rPr>
                <w:rFonts w:cs="Arial"/>
                <w:szCs w:val="22"/>
              </w:rPr>
              <w:t>28/04/22</w:t>
            </w: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7972EA5F" w14:textId="77777777" w:rsidR="00C6494D" w:rsidRPr="00282D9D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  <w:highlight w:val="yellow"/>
              </w:rPr>
            </w:pPr>
          </w:p>
        </w:tc>
      </w:tr>
      <w:tr w:rsidR="00C6494D" w:rsidRPr="00E11877" w14:paraId="19317A1D" w14:textId="77777777" w:rsidTr="005F148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44B1DE18" w14:textId="70367178" w:rsidR="00C6494D" w:rsidRPr="00AE69A6" w:rsidRDefault="006B6BF7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AE69A6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76A20B4B" w14:textId="77777777" w:rsidR="00C6494D" w:rsidRPr="00AE69A6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AE69A6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41982E83" w14:textId="77777777" w:rsidR="00C6494D" w:rsidRPr="00AE69A6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063D3195" w14:textId="77777777" w:rsidR="00C6494D" w:rsidRPr="00AE69A6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74A3DA5F" w14:textId="0434B165" w:rsidR="00C6494D" w:rsidRPr="00AE69A6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E69A6"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</w:tcPr>
          <w:p w14:paraId="4CFD6606" w14:textId="77777777" w:rsidR="00C6494D" w:rsidRPr="00AE69A6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303FC33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5D33618D" w14:textId="77777777" w:rsidTr="005F148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1A266F8C" w14:textId="63D0CBBE" w:rsidR="00C6494D" w:rsidRPr="00AE69A6" w:rsidRDefault="006B6BF7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AE69A6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4F920C80" w14:textId="77777777" w:rsidR="00C6494D" w:rsidRPr="00AE69A6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AE69A6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30F65EA5" w14:textId="77777777" w:rsidR="00C6494D" w:rsidRPr="00AE69A6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7699B91A" w14:textId="77777777" w:rsidR="00C6494D" w:rsidRPr="00AE69A6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025F207F" w14:textId="6A456B5D" w:rsidR="00C6494D" w:rsidRPr="00AE69A6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E69A6"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</w:tcPr>
          <w:p w14:paraId="166E59F8" w14:textId="77777777" w:rsidR="00C6494D" w:rsidRPr="00AE69A6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227E2A8E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C6494D" w:rsidRPr="00E11877" w14:paraId="50B3AA66" w14:textId="77777777" w:rsidTr="005F148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17324181" w14:textId="168CAD0E" w:rsidR="00C6494D" w:rsidRPr="00AE69A6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AE69A6">
              <w:rPr>
                <w:rFonts w:cs="Arial"/>
                <w:b/>
                <w:color w:val="000000"/>
                <w:szCs w:val="22"/>
              </w:rPr>
              <w:t>1</w:t>
            </w:r>
            <w:r w:rsidR="006B6BF7" w:rsidRPr="00AE69A6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7E07BF30" w14:textId="77777777" w:rsidR="00C6494D" w:rsidRPr="00AE69A6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AE69A6">
              <w:rPr>
                <w:rFonts w:cs="Arial"/>
                <w:color w:val="000000"/>
                <w:szCs w:val="22"/>
              </w:rPr>
              <w:t>DM checklist Saved to the DMS</w:t>
            </w:r>
          </w:p>
        </w:tc>
        <w:tc>
          <w:tcPr>
            <w:tcW w:w="389" w:type="pct"/>
          </w:tcPr>
          <w:p w14:paraId="0A3E7FAA" w14:textId="0B7297CB" w:rsidR="00C6494D" w:rsidRPr="00AE69A6" w:rsidRDefault="00AE69A6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E69A6"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1AB44D8A" w14:textId="77777777" w:rsidR="00C6494D" w:rsidRPr="00AE69A6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120F6421" w14:textId="77777777" w:rsidR="00C6494D" w:rsidRPr="00AE69A6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</w:tcPr>
          <w:p w14:paraId="7380F3EB" w14:textId="11EB5C50" w:rsidR="00C6494D" w:rsidRPr="00AE69A6" w:rsidRDefault="00AE69A6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E69A6">
              <w:rPr>
                <w:rFonts w:cs="Arial"/>
                <w:szCs w:val="22"/>
              </w:rPr>
              <w:t>28/04/22</w:t>
            </w: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351A6579" w14:textId="77777777" w:rsidR="00C6494D" w:rsidRPr="00282D9D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  <w:highlight w:val="yellow"/>
              </w:rPr>
            </w:pPr>
          </w:p>
        </w:tc>
      </w:tr>
      <w:tr w:rsidR="00743AB6" w:rsidRPr="00E11877" w14:paraId="4E780D1F" w14:textId="77777777" w:rsidTr="005F1481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29C18B9" w14:textId="7F8F504D" w:rsidR="00743AB6" w:rsidRPr="00E11877" w:rsidRDefault="00743AB6" w:rsidP="00743AB6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>12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496D5935" w14:textId="1FC2535B" w:rsidR="00743AB6" w:rsidRPr="00E11877" w:rsidRDefault="00743AB6" w:rsidP="00743AB6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Landfill Disposal Tax team informed 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3042498" w14:textId="77777777" w:rsidR="00743AB6" w:rsidRPr="00E11877" w:rsidRDefault="00743AB6" w:rsidP="00743AB6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50FC82A1" w14:textId="77777777" w:rsidR="00743AB6" w:rsidRPr="00E11877" w:rsidRDefault="00743AB6" w:rsidP="00743AB6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022C492A" w14:textId="75F86DCE" w:rsidR="00743AB6" w:rsidRPr="00E11877" w:rsidRDefault="005F1481" w:rsidP="00743AB6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</w:tcPr>
          <w:p w14:paraId="77FF7F3C" w14:textId="77777777" w:rsidR="00743AB6" w:rsidRPr="00E11877" w:rsidRDefault="00743AB6" w:rsidP="00743AB6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bottom w:val="single" w:sz="4" w:space="0" w:color="auto"/>
              <w:right w:val="single" w:sz="4" w:space="0" w:color="auto"/>
            </w:tcBorders>
          </w:tcPr>
          <w:p w14:paraId="1FC11CBC" w14:textId="7D048BEB" w:rsidR="00743AB6" w:rsidRPr="00E11877" w:rsidRDefault="00743AB6" w:rsidP="00743AB6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179CE3EC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59AE7464" w14:textId="77777777" w:rsidR="00F17CE1" w:rsidRPr="00E11877" w:rsidRDefault="00F17CE1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14B3FA05" w14:textId="77777777" w:rsidR="00F17CE1" w:rsidRPr="00E11877" w:rsidRDefault="00F17CE1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578B558D" w14:textId="77777777" w:rsidR="00F17CE1" w:rsidRPr="00E11877" w:rsidRDefault="00F17CE1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78E0988B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49"/>
      </w:tblGrid>
      <w:tr w:rsidR="00C6494D" w:rsidRPr="00E11877" w14:paraId="7D28A339" w14:textId="77777777" w:rsidTr="007D1C7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5B48F518" w14:textId="2C6395F6" w:rsidR="00282D9D" w:rsidRPr="00E11877" w:rsidRDefault="00C6494D" w:rsidP="00282D9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E11877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  <w:p w14:paraId="387860DC" w14:textId="2E70340B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3ABD4513" w14:textId="77777777" w:rsidTr="007D1C7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1B0AB09A" w14:textId="1CBB0B90" w:rsidR="00C6494D" w:rsidRPr="00E11877" w:rsidRDefault="00282D9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Louise Bailey</w:t>
            </w:r>
            <w:r w:rsidR="00C6494D" w:rsidRPr="00E11877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14/04/22</w:t>
            </w:r>
          </w:p>
          <w:p w14:paraId="0425D732" w14:textId="6590F448" w:rsidR="00C6494D" w:rsidRPr="00E11877" w:rsidRDefault="00282D9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Declaration not signed by a relevant person</w:t>
            </w:r>
          </w:p>
        </w:tc>
      </w:tr>
      <w:tr w:rsidR="00C6494D" w:rsidRPr="00E11877" w14:paraId="6DD03652" w14:textId="77777777" w:rsidTr="007D1C7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18DC0A2F" w14:textId="6B40AC6F" w:rsidR="00AE69A6" w:rsidRPr="00E11877" w:rsidRDefault="00AE69A6" w:rsidP="00AE69A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Louise Bailey</w:t>
            </w:r>
            <w:r w:rsidRPr="00E11877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28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/04/22</w:t>
            </w:r>
          </w:p>
          <w:p w14:paraId="72F453CA" w14:textId="2A24C3BC" w:rsidR="00C6494D" w:rsidRPr="00AE69A6" w:rsidRDefault="00AE69A6" w:rsidP="00F17CE1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AE69A6">
              <w:rPr>
                <w:rFonts w:ascii="Arial" w:hAnsi="Arial" w:cs="Arial"/>
                <w:bCs/>
                <w:sz w:val="22"/>
                <w:szCs w:val="22"/>
              </w:rPr>
              <w:t>Authorisation letter received</w:t>
            </w:r>
          </w:p>
          <w:p w14:paraId="169F06AF" w14:textId="5D433F9E" w:rsidR="00AE69A6" w:rsidRPr="00E11877" w:rsidRDefault="00AE69A6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AE69A6">
              <w:rPr>
                <w:rFonts w:ascii="Arial" w:hAnsi="Arial" w:cs="Arial"/>
                <w:bCs/>
                <w:sz w:val="22"/>
                <w:szCs w:val="22"/>
              </w:rPr>
              <w:t>App can be duly made</w:t>
            </w:r>
          </w:p>
        </w:tc>
      </w:tr>
    </w:tbl>
    <w:p w14:paraId="7EACD641" w14:textId="31209D11" w:rsidR="00C07A36" w:rsidRPr="00F17CE1" w:rsidRDefault="00C07A36" w:rsidP="00AE69A6">
      <w:pPr>
        <w:spacing w:before="60" w:after="60" w:line="270" w:lineRule="exact"/>
        <w:rPr>
          <w:rFonts w:ascii="Arial" w:hAnsi="Arial" w:cs="Arial"/>
          <w:lang w:val="en-US" w:eastAsia="en-US"/>
        </w:rPr>
      </w:pPr>
    </w:p>
    <w:sectPr w:rsidR="00C07A36" w:rsidRPr="00F17CE1" w:rsidSect="00C40A47">
      <w:headerReference w:type="even" r:id="rId14"/>
      <w:headerReference w:type="default" r:id="rId15"/>
      <w:headerReference w:type="first" r:id="rId16"/>
      <w:pgSz w:w="11906" w:h="16838"/>
      <w:pgMar w:top="1077" w:right="1133" w:bottom="851" w:left="113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BBC935" w14:textId="77777777" w:rsidR="00014E9C" w:rsidRDefault="00014E9C">
      <w:r>
        <w:separator/>
      </w:r>
    </w:p>
  </w:endnote>
  <w:endnote w:type="continuationSeparator" w:id="0">
    <w:p w14:paraId="275C5178" w14:textId="77777777" w:rsidR="00014E9C" w:rsidRDefault="00014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AA1946" w14:textId="77777777" w:rsidR="00014E9C" w:rsidRDefault="00014E9C">
      <w:r>
        <w:separator/>
      </w:r>
    </w:p>
  </w:footnote>
  <w:footnote w:type="continuationSeparator" w:id="0">
    <w:p w14:paraId="7B7DB6B2" w14:textId="77777777" w:rsidR="00014E9C" w:rsidRDefault="00014E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C7AA10" w14:textId="77777777" w:rsidR="00710F41" w:rsidRDefault="00AE69A6">
    <w:pPr>
      <w:pStyle w:val="Header"/>
    </w:pPr>
    <w:r>
      <w:rPr>
        <w:noProof/>
      </w:rPr>
      <w:pict w14:anchorId="2EEE856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4843C5" w14:textId="77777777" w:rsidR="00710F41" w:rsidRPr="00C6494D" w:rsidRDefault="00710F41">
    <w:pPr>
      <w:pStyle w:val="Header"/>
      <w:rPr>
        <w:b/>
      </w:rPr>
    </w:pPr>
    <w:r w:rsidRPr="00C6494D">
      <w:rPr>
        <w:b/>
      </w:rPr>
      <w:t>Variation (a</w:t>
    </w:r>
    <w:r w:rsidR="00535144" w:rsidRPr="00C6494D">
      <w:rPr>
        <w:b/>
      </w:rPr>
      <w:t>dministrative</w:t>
    </w:r>
    <w:r w:rsidRPr="00C6494D">
      <w:rPr>
        <w:b/>
      </w:rPr>
      <w:t>)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3E9D7A" w14:textId="77777777" w:rsidR="00710F41" w:rsidRDefault="00AE69A6">
    <w:pPr>
      <w:pStyle w:val="Header"/>
    </w:pPr>
    <w:r>
      <w:rPr>
        <w:noProof/>
      </w:rPr>
      <w:pict w14:anchorId="0F8010D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1A7C3A"/>
    <w:multiLevelType w:val="hybridMultilevel"/>
    <w:tmpl w:val="D4D69176"/>
    <w:lvl w:ilvl="0" w:tplc="B044C4F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7E5DF6"/>
    <w:multiLevelType w:val="hybridMultilevel"/>
    <w:tmpl w:val="C7B887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8"/>
  </w:num>
  <w:num w:numId="7">
    <w:abstractNumId w:val="6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006D4"/>
    <w:rsid w:val="000101BB"/>
    <w:rsid w:val="00014E9C"/>
    <w:rsid w:val="00017DD8"/>
    <w:rsid w:val="00021522"/>
    <w:rsid w:val="00021BD9"/>
    <w:rsid w:val="0002529A"/>
    <w:rsid w:val="0002727E"/>
    <w:rsid w:val="00033A0D"/>
    <w:rsid w:val="00033D34"/>
    <w:rsid w:val="00042073"/>
    <w:rsid w:val="00047367"/>
    <w:rsid w:val="00050E1A"/>
    <w:rsid w:val="00051984"/>
    <w:rsid w:val="0005514D"/>
    <w:rsid w:val="000615B7"/>
    <w:rsid w:val="00061BE8"/>
    <w:rsid w:val="00066CFA"/>
    <w:rsid w:val="00067439"/>
    <w:rsid w:val="00067682"/>
    <w:rsid w:val="000827E0"/>
    <w:rsid w:val="00094432"/>
    <w:rsid w:val="000A1134"/>
    <w:rsid w:val="000A1CF4"/>
    <w:rsid w:val="000A6038"/>
    <w:rsid w:val="000B0506"/>
    <w:rsid w:val="000C1C49"/>
    <w:rsid w:val="000C39E8"/>
    <w:rsid w:val="000C473E"/>
    <w:rsid w:val="000C5E1E"/>
    <w:rsid w:val="000D0EE9"/>
    <w:rsid w:val="000E5D87"/>
    <w:rsid w:val="000F23A6"/>
    <w:rsid w:val="000F3523"/>
    <w:rsid w:val="00105266"/>
    <w:rsid w:val="00115D3B"/>
    <w:rsid w:val="00117868"/>
    <w:rsid w:val="00125F12"/>
    <w:rsid w:val="00131D79"/>
    <w:rsid w:val="00134E39"/>
    <w:rsid w:val="00136B7D"/>
    <w:rsid w:val="00150779"/>
    <w:rsid w:val="00151465"/>
    <w:rsid w:val="00157493"/>
    <w:rsid w:val="001577D2"/>
    <w:rsid w:val="00163B72"/>
    <w:rsid w:val="00173DF5"/>
    <w:rsid w:val="00175D53"/>
    <w:rsid w:val="00176A6A"/>
    <w:rsid w:val="00177DAC"/>
    <w:rsid w:val="00183314"/>
    <w:rsid w:val="001836A2"/>
    <w:rsid w:val="00190EE3"/>
    <w:rsid w:val="00191EF5"/>
    <w:rsid w:val="00191EFD"/>
    <w:rsid w:val="001A0F9F"/>
    <w:rsid w:val="001B2EC0"/>
    <w:rsid w:val="001C215C"/>
    <w:rsid w:val="001C285F"/>
    <w:rsid w:val="001D1BCE"/>
    <w:rsid w:val="001E3FF0"/>
    <w:rsid w:val="001F1FA4"/>
    <w:rsid w:val="001F746D"/>
    <w:rsid w:val="001F7F38"/>
    <w:rsid w:val="00201B89"/>
    <w:rsid w:val="0020209D"/>
    <w:rsid w:val="00203F88"/>
    <w:rsid w:val="0020798A"/>
    <w:rsid w:val="00207EA4"/>
    <w:rsid w:val="002113D9"/>
    <w:rsid w:val="00213E35"/>
    <w:rsid w:val="00227C36"/>
    <w:rsid w:val="002310F7"/>
    <w:rsid w:val="002314AE"/>
    <w:rsid w:val="0023182B"/>
    <w:rsid w:val="002366ED"/>
    <w:rsid w:val="00236EBB"/>
    <w:rsid w:val="00240F40"/>
    <w:rsid w:val="002435B0"/>
    <w:rsid w:val="00244CF3"/>
    <w:rsid w:val="00251E90"/>
    <w:rsid w:val="00252208"/>
    <w:rsid w:val="0025691F"/>
    <w:rsid w:val="00256E34"/>
    <w:rsid w:val="0027307D"/>
    <w:rsid w:val="002732AF"/>
    <w:rsid w:val="00274F41"/>
    <w:rsid w:val="00277BD3"/>
    <w:rsid w:val="00282D9D"/>
    <w:rsid w:val="002845D1"/>
    <w:rsid w:val="002A32F6"/>
    <w:rsid w:val="002A34BE"/>
    <w:rsid w:val="002A3AB9"/>
    <w:rsid w:val="002A4810"/>
    <w:rsid w:val="002B07C1"/>
    <w:rsid w:val="002B35BF"/>
    <w:rsid w:val="002B703B"/>
    <w:rsid w:val="002C1B59"/>
    <w:rsid w:val="002C3A13"/>
    <w:rsid w:val="002D1ADD"/>
    <w:rsid w:val="002D6232"/>
    <w:rsid w:val="002E1083"/>
    <w:rsid w:val="002F670C"/>
    <w:rsid w:val="00300374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35299"/>
    <w:rsid w:val="00335F62"/>
    <w:rsid w:val="00337A96"/>
    <w:rsid w:val="00337CD2"/>
    <w:rsid w:val="00356729"/>
    <w:rsid w:val="003635FD"/>
    <w:rsid w:val="0037134F"/>
    <w:rsid w:val="00371623"/>
    <w:rsid w:val="003778DF"/>
    <w:rsid w:val="003801B9"/>
    <w:rsid w:val="0038258D"/>
    <w:rsid w:val="00387609"/>
    <w:rsid w:val="00390A1D"/>
    <w:rsid w:val="0039268D"/>
    <w:rsid w:val="00393D52"/>
    <w:rsid w:val="003A3997"/>
    <w:rsid w:val="003A448F"/>
    <w:rsid w:val="003A56E0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AFF"/>
    <w:rsid w:val="003D69B8"/>
    <w:rsid w:val="003E2631"/>
    <w:rsid w:val="003E2E03"/>
    <w:rsid w:val="003E6FE4"/>
    <w:rsid w:val="003F0401"/>
    <w:rsid w:val="003F6F82"/>
    <w:rsid w:val="00402942"/>
    <w:rsid w:val="00402E83"/>
    <w:rsid w:val="00403026"/>
    <w:rsid w:val="00404F21"/>
    <w:rsid w:val="00406738"/>
    <w:rsid w:val="0040761C"/>
    <w:rsid w:val="0041018D"/>
    <w:rsid w:val="00410260"/>
    <w:rsid w:val="00414668"/>
    <w:rsid w:val="00415693"/>
    <w:rsid w:val="00423135"/>
    <w:rsid w:val="00431D9F"/>
    <w:rsid w:val="00434129"/>
    <w:rsid w:val="00443027"/>
    <w:rsid w:val="0045300A"/>
    <w:rsid w:val="0045384D"/>
    <w:rsid w:val="0045466F"/>
    <w:rsid w:val="004560C3"/>
    <w:rsid w:val="0046022A"/>
    <w:rsid w:val="004631DB"/>
    <w:rsid w:val="004734A6"/>
    <w:rsid w:val="004762B7"/>
    <w:rsid w:val="00481042"/>
    <w:rsid w:val="00481D55"/>
    <w:rsid w:val="00483C78"/>
    <w:rsid w:val="00484217"/>
    <w:rsid w:val="00485B15"/>
    <w:rsid w:val="00491D59"/>
    <w:rsid w:val="0049777F"/>
    <w:rsid w:val="004A1DC1"/>
    <w:rsid w:val="004A1E26"/>
    <w:rsid w:val="004A2549"/>
    <w:rsid w:val="004A7D65"/>
    <w:rsid w:val="004B3100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61D4"/>
    <w:rsid w:val="004F62C2"/>
    <w:rsid w:val="00503CD9"/>
    <w:rsid w:val="0050664C"/>
    <w:rsid w:val="00517E63"/>
    <w:rsid w:val="00524167"/>
    <w:rsid w:val="00525396"/>
    <w:rsid w:val="00525408"/>
    <w:rsid w:val="00526ED4"/>
    <w:rsid w:val="0053194E"/>
    <w:rsid w:val="00535144"/>
    <w:rsid w:val="00541B88"/>
    <w:rsid w:val="00547AA4"/>
    <w:rsid w:val="0055100E"/>
    <w:rsid w:val="005515B9"/>
    <w:rsid w:val="0055228C"/>
    <w:rsid w:val="00555E2B"/>
    <w:rsid w:val="00556518"/>
    <w:rsid w:val="00557600"/>
    <w:rsid w:val="00560984"/>
    <w:rsid w:val="00561FE2"/>
    <w:rsid w:val="00570495"/>
    <w:rsid w:val="00577F70"/>
    <w:rsid w:val="0058191D"/>
    <w:rsid w:val="005866EF"/>
    <w:rsid w:val="0059605C"/>
    <w:rsid w:val="00596C2C"/>
    <w:rsid w:val="005A5836"/>
    <w:rsid w:val="005A6209"/>
    <w:rsid w:val="005A6945"/>
    <w:rsid w:val="005A6B23"/>
    <w:rsid w:val="005B443F"/>
    <w:rsid w:val="005B7093"/>
    <w:rsid w:val="005C5310"/>
    <w:rsid w:val="005D3784"/>
    <w:rsid w:val="005D5B52"/>
    <w:rsid w:val="005E0313"/>
    <w:rsid w:val="005E30B0"/>
    <w:rsid w:val="005E39FE"/>
    <w:rsid w:val="005F052F"/>
    <w:rsid w:val="005F1481"/>
    <w:rsid w:val="005F4116"/>
    <w:rsid w:val="005F545F"/>
    <w:rsid w:val="00604B6E"/>
    <w:rsid w:val="00616CC6"/>
    <w:rsid w:val="00616FFE"/>
    <w:rsid w:val="0061796B"/>
    <w:rsid w:val="00620A9F"/>
    <w:rsid w:val="00624D11"/>
    <w:rsid w:val="00634CE3"/>
    <w:rsid w:val="0063537F"/>
    <w:rsid w:val="00641755"/>
    <w:rsid w:val="00644EEB"/>
    <w:rsid w:val="00645F83"/>
    <w:rsid w:val="00647E8E"/>
    <w:rsid w:val="00654747"/>
    <w:rsid w:val="00661A22"/>
    <w:rsid w:val="00666C66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4105"/>
    <w:rsid w:val="006B54E8"/>
    <w:rsid w:val="006B6BF7"/>
    <w:rsid w:val="006C0C7E"/>
    <w:rsid w:val="006D425A"/>
    <w:rsid w:val="006D5444"/>
    <w:rsid w:val="006D6F79"/>
    <w:rsid w:val="006D7981"/>
    <w:rsid w:val="006D7CBF"/>
    <w:rsid w:val="006E1D91"/>
    <w:rsid w:val="006E2FBA"/>
    <w:rsid w:val="006F217D"/>
    <w:rsid w:val="006F3838"/>
    <w:rsid w:val="006F4147"/>
    <w:rsid w:val="006F51E9"/>
    <w:rsid w:val="006F5DB2"/>
    <w:rsid w:val="007050C4"/>
    <w:rsid w:val="00705B61"/>
    <w:rsid w:val="0071016F"/>
    <w:rsid w:val="00710F41"/>
    <w:rsid w:val="007111CE"/>
    <w:rsid w:val="007150AF"/>
    <w:rsid w:val="00720D31"/>
    <w:rsid w:val="0072318B"/>
    <w:rsid w:val="007233D8"/>
    <w:rsid w:val="0072710B"/>
    <w:rsid w:val="00732FAF"/>
    <w:rsid w:val="007348C3"/>
    <w:rsid w:val="0074254D"/>
    <w:rsid w:val="00743AB6"/>
    <w:rsid w:val="00744298"/>
    <w:rsid w:val="007616F5"/>
    <w:rsid w:val="00764826"/>
    <w:rsid w:val="00780D6A"/>
    <w:rsid w:val="00787181"/>
    <w:rsid w:val="00787835"/>
    <w:rsid w:val="007922FC"/>
    <w:rsid w:val="00793243"/>
    <w:rsid w:val="007B3D68"/>
    <w:rsid w:val="007B58EC"/>
    <w:rsid w:val="007B656D"/>
    <w:rsid w:val="007C4060"/>
    <w:rsid w:val="007C6524"/>
    <w:rsid w:val="007D28D6"/>
    <w:rsid w:val="007D6278"/>
    <w:rsid w:val="007E4060"/>
    <w:rsid w:val="007E4644"/>
    <w:rsid w:val="007F0643"/>
    <w:rsid w:val="007F28B4"/>
    <w:rsid w:val="007F38F2"/>
    <w:rsid w:val="007F4B3B"/>
    <w:rsid w:val="00802208"/>
    <w:rsid w:val="008062CF"/>
    <w:rsid w:val="00811918"/>
    <w:rsid w:val="0082024B"/>
    <w:rsid w:val="00822565"/>
    <w:rsid w:val="00825EA5"/>
    <w:rsid w:val="00827663"/>
    <w:rsid w:val="00834E9E"/>
    <w:rsid w:val="00844478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6361"/>
    <w:rsid w:val="0087723B"/>
    <w:rsid w:val="00881758"/>
    <w:rsid w:val="008937E9"/>
    <w:rsid w:val="008A1D36"/>
    <w:rsid w:val="008A3C96"/>
    <w:rsid w:val="008A5772"/>
    <w:rsid w:val="008A7120"/>
    <w:rsid w:val="008B33A8"/>
    <w:rsid w:val="008C6C41"/>
    <w:rsid w:val="008C6E99"/>
    <w:rsid w:val="008D194C"/>
    <w:rsid w:val="008E0936"/>
    <w:rsid w:val="008E1609"/>
    <w:rsid w:val="008F25FD"/>
    <w:rsid w:val="008F3967"/>
    <w:rsid w:val="008F453C"/>
    <w:rsid w:val="00904230"/>
    <w:rsid w:val="009079DD"/>
    <w:rsid w:val="00913431"/>
    <w:rsid w:val="009160E7"/>
    <w:rsid w:val="0091686A"/>
    <w:rsid w:val="00922A6B"/>
    <w:rsid w:val="00931036"/>
    <w:rsid w:val="009323ED"/>
    <w:rsid w:val="0093763B"/>
    <w:rsid w:val="009401EB"/>
    <w:rsid w:val="00941DD0"/>
    <w:rsid w:val="0094516B"/>
    <w:rsid w:val="00946460"/>
    <w:rsid w:val="00947A28"/>
    <w:rsid w:val="0096132C"/>
    <w:rsid w:val="00961F67"/>
    <w:rsid w:val="009639E8"/>
    <w:rsid w:val="00971A22"/>
    <w:rsid w:val="009729C0"/>
    <w:rsid w:val="009745D5"/>
    <w:rsid w:val="00977B97"/>
    <w:rsid w:val="00990F97"/>
    <w:rsid w:val="009940CC"/>
    <w:rsid w:val="00995F66"/>
    <w:rsid w:val="009A0681"/>
    <w:rsid w:val="009A0884"/>
    <w:rsid w:val="009A5548"/>
    <w:rsid w:val="009A7ECF"/>
    <w:rsid w:val="009B040C"/>
    <w:rsid w:val="009B7AC3"/>
    <w:rsid w:val="009C763D"/>
    <w:rsid w:val="009D0D1D"/>
    <w:rsid w:val="009D0FBA"/>
    <w:rsid w:val="009D1841"/>
    <w:rsid w:val="009D45D4"/>
    <w:rsid w:val="009D5C18"/>
    <w:rsid w:val="009E42D3"/>
    <w:rsid w:val="009F062D"/>
    <w:rsid w:val="009F5FF8"/>
    <w:rsid w:val="009F7552"/>
    <w:rsid w:val="00A02EFA"/>
    <w:rsid w:val="00A0449C"/>
    <w:rsid w:val="00A078F3"/>
    <w:rsid w:val="00A1107E"/>
    <w:rsid w:val="00A11795"/>
    <w:rsid w:val="00A14A98"/>
    <w:rsid w:val="00A16896"/>
    <w:rsid w:val="00A24D8C"/>
    <w:rsid w:val="00A25796"/>
    <w:rsid w:val="00A266F4"/>
    <w:rsid w:val="00A30693"/>
    <w:rsid w:val="00A32ACD"/>
    <w:rsid w:val="00A42516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71A"/>
    <w:rsid w:val="00AA48CE"/>
    <w:rsid w:val="00AB00B7"/>
    <w:rsid w:val="00AB3B3B"/>
    <w:rsid w:val="00AB4862"/>
    <w:rsid w:val="00AB545E"/>
    <w:rsid w:val="00AC2826"/>
    <w:rsid w:val="00AC3D2B"/>
    <w:rsid w:val="00AC7C53"/>
    <w:rsid w:val="00AD0DDF"/>
    <w:rsid w:val="00AD6C54"/>
    <w:rsid w:val="00AE2E0C"/>
    <w:rsid w:val="00AE69A6"/>
    <w:rsid w:val="00AE6AB5"/>
    <w:rsid w:val="00AE6C44"/>
    <w:rsid w:val="00AF0BE8"/>
    <w:rsid w:val="00AF3D06"/>
    <w:rsid w:val="00AF66D7"/>
    <w:rsid w:val="00B078BC"/>
    <w:rsid w:val="00B113B7"/>
    <w:rsid w:val="00B26DFB"/>
    <w:rsid w:val="00B30ADA"/>
    <w:rsid w:val="00B34077"/>
    <w:rsid w:val="00B3497C"/>
    <w:rsid w:val="00B349A8"/>
    <w:rsid w:val="00B45B64"/>
    <w:rsid w:val="00B46194"/>
    <w:rsid w:val="00B5027B"/>
    <w:rsid w:val="00B51EF1"/>
    <w:rsid w:val="00B57CC4"/>
    <w:rsid w:val="00B64788"/>
    <w:rsid w:val="00B6591E"/>
    <w:rsid w:val="00B70E84"/>
    <w:rsid w:val="00B70FD1"/>
    <w:rsid w:val="00B73C69"/>
    <w:rsid w:val="00B75CA8"/>
    <w:rsid w:val="00B82245"/>
    <w:rsid w:val="00B91178"/>
    <w:rsid w:val="00B914D8"/>
    <w:rsid w:val="00B925CF"/>
    <w:rsid w:val="00BB2BE6"/>
    <w:rsid w:val="00BC4BF9"/>
    <w:rsid w:val="00BC4D8F"/>
    <w:rsid w:val="00BC5992"/>
    <w:rsid w:val="00BD6FDC"/>
    <w:rsid w:val="00BE0D0D"/>
    <w:rsid w:val="00BE4515"/>
    <w:rsid w:val="00BF1691"/>
    <w:rsid w:val="00BF6171"/>
    <w:rsid w:val="00BF7137"/>
    <w:rsid w:val="00C0536C"/>
    <w:rsid w:val="00C0705B"/>
    <w:rsid w:val="00C07A36"/>
    <w:rsid w:val="00C10FB2"/>
    <w:rsid w:val="00C117AF"/>
    <w:rsid w:val="00C131EC"/>
    <w:rsid w:val="00C13D3A"/>
    <w:rsid w:val="00C16C85"/>
    <w:rsid w:val="00C22682"/>
    <w:rsid w:val="00C3274B"/>
    <w:rsid w:val="00C40A47"/>
    <w:rsid w:val="00C43F53"/>
    <w:rsid w:val="00C46394"/>
    <w:rsid w:val="00C54E4E"/>
    <w:rsid w:val="00C628EC"/>
    <w:rsid w:val="00C6494D"/>
    <w:rsid w:val="00C65642"/>
    <w:rsid w:val="00C75FE5"/>
    <w:rsid w:val="00C77BEE"/>
    <w:rsid w:val="00C847F2"/>
    <w:rsid w:val="00C9343A"/>
    <w:rsid w:val="00C9462C"/>
    <w:rsid w:val="00CA4929"/>
    <w:rsid w:val="00CA5C5D"/>
    <w:rsid w:val="00CB2379"/>
    <w:rsid w:val="00CB4DCA"/>
    <w:rsid w:val="00CB548B"/>
    <w:rsid w:val="00CC4BDB"/>
    <w:rsid w:val="00CD74A5"/>
    <w:rsid w:val="00CE002E"/>
    <w:rsid w:val="00CE1475"/>
    <w:rsid w:val="00CE2427"/>
    <w:rsid w:val="00CE6C77"/>
    <w:rsid w:val="00CF1BAD"/>
    <w:rsid w:val="00D00FFF"/>
    <w:rsid w:val="00D01E3D"/>
    <w:rsid w:val="00D11F47"/>
    <w:rsid w:val="00D14F6F"/>
    <w:rsid w:val="00D245E9"/>
    <w:rsid w:val="00D301D2"/>
    <w:rsid w:val="00D338E0"/>
    <w:rsid w:val="00D41CE4"/>
    <w:rsid w:val="00D41F48"/>
    <w:rsid w:val="00D45613"/>
    <w:rsid w:val="00D462E8"/>
    <w:rsid w:val="00D46EE2"/>
    <w:rsid w:val="00D51BA1"/>
    <w:rsid w:val="00D5495C"/>
    <w:rsid w:val="00D60C5E"/>
    <w:rsid w:val="00D628C5"/>
    <w:rsid w:val="00D641DC"/>
    <w:rsid w:val="00D65FD2"/>
    <w:rsid w:val="00D71742"/>
    <w:rsid w:val="00D72289"/>
    <w:rsid w:val="00D72C53"/>
    <w:rsid w:val="00D76E8E"/>
    <w:rsid w:val="00D848E9"/>
    <w:rsid w:val="00D90241"/>
    <w:rsid w:val="00D92CE5"/>
    <w:rsid w:val="00DA0C08"/>
    <w:rsid w:val="00DA29D7"/>
    <w:rsid w:val="00DA4555"/>
    <w:rsid w:val="00DA6935"/>
    <w:rsid w:val="00DA793E"/>
    <w:rsid w:val="00DB0C6A"/>
    <w:rsid w:val="00DB1860"/>
    <w:rsid w:val="00DC034C"/>
    <w:rsid w:val="00DC2EBC"/>
    <w:rsid w:val="00DC69DA"/>
    <w:rsid w:val="00DE2A7E"/>
    <w:rsid w:val="00DE30CF"/>
    <w:rsid w:val="00DE6273"/>
    <w:rsid w:val="00DE7C77"/>
    <w:rsid w:val="00DF42DF"/>
    <w:rsid w:val="00DF6BA1"/>
    <w:rsid w:val="00E02019"/>
    <w:rsid w:val="00E02522"/>
    <w:rsid w:val="00E0494E"/>
    <w:rsid w:val="00E05A09"/>
    <w:rsid w:val="00E07F7E"/>
    <w:rsid w:val="00E11087"/>
    <w:rsid w:val="00E11648"/>
    <w:rsid w:val="00E11877"/>
    <w:rsid w:val="00E13D33"/>
    <w:rsid w:val="00E20C8D"/>
    <w:rsid w:val="00E307D3"/>
    <w:rsid w:val="00E328AB"/>
    <w:rsid w:val="00E332BC"/>
    <w:rsid w:val="00E34DE5"/>
    <w:rsid w:val="00E35060"/>
    <w:rsid w:val="00E35861"/>
    <w:rsid w:val="00E36F0F"/>
    <w:rsid w:val="00E4089E"/>
    <w:rsid w:val="00E458D9"/>
    <w:rsid w:val="00E465D2"/>
    <w:rsid w:val="00E4763A"/>
    <w:rsid w:val="00E5160C"/>
    <w:rsid w:val="00E53A23"/>
    <w:rsid w:val="00E57025"/>
    <w:rsid w:val="00E607F0"/>
    <w:rsid w:val="00E62F92"/>
    <w:rsid w:val="00E70A75"/>
    <w:rsid w:val="00E73187"/>
    <w:rsid w:val="00E73EAC"/>
    <w:rsid w:val="00E81F70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0A90"/>
    <w:rsid w:val="00EB4417"/>
    <w:rsid w:val="00EC065F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3F04"/>
    <w:rsid w:val="00EF49BA"/>
    <w:rsid w:val="00F01350"/>
    <w:rsid w:val="00F10614"/>
    <w:rsid w:val="00F11050"/>
    <w:rsid w:val="00F1327E"/>
    <w:rsid w:val="00F1774C"/>
    <w:rsid w:val="00F17CE1"/>
    <w:rsid w:val="00F32011"/>
    <w:rsid w:val="00F352FC"/>
    <w:rsid w:val="00F35363"/>
    <w:rsid w:val="00F41564"/>
    <w:rsid w:val="00F418DA"/>
    <w:rsid w:val="00F45969"/>
    <w:rsid w:val="00F502FA"/>
    <w:rsid w:val="00F53A20"/>
    <w:rsid w:val="00F55353"/>
    <w:rsid w:val="00F559F2"/>
    <w:rsid w:val="00F55B84"/>
    <w:rsid w:val="00F55BE9"/>
    <w:rsid w:val="00F616BF"/>
    <w:rsid w:val="00F655A4"/>
    <w:rsid w:val="00F66356"/>
    <w:rsid w:val="00F700BF"/>
    <w:rsid w:val="00F74A33"/>
    <w:rsid w:val="00F82C6A"/>
    <w:rsid w:val="00F86E2E"/>
    <w:rsid w:val="00F8790C"/>
    <w:rsid w:val="00F939D7"/>
    <w:rsid w:val="00FA43E2"/>
    <w:rsid w:val="00FA6DF7"/>
    <w:rsid w:val="00FB0700"/>
    <w:rsid w:val="00FB2492"/>
    <w:rsid w:val="00FB6649"/>
    <w:rsid w:val="00FB7C60"/>
    <w:rsid w:val="00FC0BAF"/>
    <w:rsid w:val="00FD23E1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43CA5DD9"/>
  <w15:chartTrackingRefBased/>
  <w15:docId w15:val="{187D983A-5B6A-4DCC-BE6A-CF9B6A153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644EEB"/>
    <w:pPr>
      <w:spacing w:after="120" w:line="270" w:lineRule="exact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C6494D"/>
    <w:pPr>
      <w:spacing w:after="12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C6494D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C6494D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5F148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CE24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naturalresourceswales.gov.uk/content/docs/pdfs/how-we-regulate-you/our-charges/environmental-permitting-charging-scheme-and-guidance.pdf?lang=en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WasteReg.NE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REGU-204-2744844</_dlc_DocId>
    <_dlc_DocIdUrl xmlns="9be56660-2c31-41ef-bc00-23e72f632f2a">
      <Url>https://cyfoethnaturiolcymru.sharepoint.com/teams/Regulatory/Permitting/_layouts/15/DocIdRedir.aspx?ID=REGU-204-2744844</Url>
      <Description>REGU-204-2744844</Description>
    </_dlc_DocIdUrl>
    <Site_x0020_Name xmlns="859f7ad6-93f6-4205-b62b-a17f28acbbac">EAWML 900021 - Maes Mynan Quarry</Site_x0020_Name>
    <Internal_x002f_External xmlns="859f7ad6-93f6-4205-b62b-a17f28acbbac">Internal document</Internal_x002f_External>
    <Post_x0020_code xmlns="859f7ad6-93f6-4205-b62b-a17f28acbbac">CH7 5UB</Post_x0020_code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Mr Colin D'oyley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2022-04-27T23:00:00+00:00</Document_x0020_Date>
    <Facility_x0020_Address xmlns="859f7ad6-93f6-4205-b62b-a17f28acbbac">Maes Maynan Quarry,  Denbigh Road, Afonwen, Mold, Clwyd, CH7 5UB,</Facility_x0020_Address>
    <Environment_x0020_Sub_x0020_Folder xmlns="859f7ad6-93f6-4205-b62b-a17f28acbbac">Licence variation</Environment_x0020_Sub_x0020_Folder>
    <Customer_x0020_Name xmlns="859f7ad6-93f6-4205-b62b-a17f28acbbac">Breedon Aggregates England Limited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A0B138-96FF-41DD-9B18-CAB65BB03669}">
  <ds:schemaRefs>
    <ds:schemaRef ds:uri="http://purl.org/dc/terms/"/>
    <ds:schemaRef ds:uri="http://www.w3.org/XML/1998/namespace"/>
    <ds:schemaRef ds:uri="http://schemas.microsoft.com/office/2006/documentManagement/types"/>
    <ds:schemaRef ds:uri="9be56660-2c31-41ef-bc00-23e72f632f2a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6D3918F-FD06-4940-87A6-98AF0B8F94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AB66B5-49FE-4FEE-9C0F-6860F46A5A9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CE39139-B725-4BE1-9882-CE24C60F816F}"/>
</file>

<file path=customXml/itemProps5.xml><?xml version="1.0" encoding="utf-8"?>
<ds:datastoreItem xmlns:ds="http://schemas.openxmlformats.org/officeDocument/2006/customXml" ds:itemID="{7AE04C2B-9898-4655-99CF-17C4547604A9}"/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82</TotalTime>
  <Pages>4</Pages>
  <Words>637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4451</CharactersWithSpaces>
  <SharedDoc>false</SharedDoc>
  <HLinks>
    <vt:vector size="6" baseType="variant">
      <vt:variant>
        <vt:i4>3538994</vt:i4>
      </vt:variant>
      <vt:variant>
        <vt:i4>0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http://a0768b4a8a31e106d8b0-50dc802554eb38a24458b98ff72d550b.r19.cf3.rackcdn.com/LIT_7697_68c5c4.pdf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203_08_SD12, version 1Issue date: 12/06/09</dc:description>
  <cp:lastModifiedBy>Bailey, Louise</cp:lastModifiedBy>
  <cp:revision>34</cp:revision>
  <cp:lastPrinted>2013-09-05T11:11:00Z</cp:lastPrinted>
  <dcterms:created xsi:type="dcterms:W3CDTF">2015-01-27T13:20:00Z</dcterms:created>
  <dcterms:modified xsi:type="dcterms:W3CDTF">2022-04-28T09:29:00Z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0x01010067EB80C5FE939D4A9B3D8BA62129B7F5010200696B2CDFCAB142469D002908293CC358</vt:lpwstr>
  </property>
  <property fmtid="{D5CDD505-2E9C-101B-9397-08002B2CF9AE}" pid="10" name="_dlc_DocIdItemGuid">
    <vt:lpwstr>5e747e78-5755-4221-a798-74831a0b7906</vt:lpwstr>
  </property>
</Properties>
</file>