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word/glossary/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306CBD40"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306CBD3B" w14:textId="77777777" w:rsidR="00AA2224" w:rsidRPr="00D85271" w:rsidRDefault="00B27814" w:rsidP="00D85271">
            <w:pPr>
              <w:ind w:right="863"/>
              <w:rPr>
                <w:rFonts w:cs="Arial"/>
                <w:sz w:val="22"/>
                <w:szCs w:val="22"/>
              </w:rPr>
            </w:pPr>
            <w:r>
              <w:rPr>
                <w:noProof/>
              </w:rPr>
              <w:drawing>
                <wp:inline distT="0" distB="0" distL="0" distR="0" wp14:anchorId="306CBED2" wp14:editId="306CBED3">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306CBD3C"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306CBD3D" w14:textId="77777777" w:rsidR="0069130A" w:rsidRDefault="0069130A" w:rsidP="00D85271">
            <w:pPr>
              <w:pStyle w:val="Header"/>
              <w:tabs>
                <w:tab w:val="clear" w:pos="4320"/>
                <w:tab w:val="clear" w:pos="8640"/>
                <w:tab w:val="left" w:pos="1445"/>
              </w:tabs>
              <w:rPr>
                <w:sz w:val="22"/>
                <w:szCs w:val="22"/>
              </w:rPr>
            </w:pPr>
          </w:p>
          <w:p w14:paraId="306CBD3E" w14:textId="65A1CEA5"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0A6B35">
              <w:rPr>
                <w:sz w:val="22"/>
                <w:szCs w:val="22"/>
              </w:rPr>
              <w:t>150202AP3798FB</w:t>
            </w:r>
            <w:r w:rsidR="005A22F4" w:rsidRPr="00D85271">
              <w:rPr>
                <w:sz w:val="22"/>
                <w:szCs w:val="22"/>
              </w:rPr>
              <w:tab/>
            </w:r>
          </w:p>
          <w:p w14:paraId="306CBD3F"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306CBD42"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306CBD41"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306CBD47"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43"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06CBD44" w14:textId="60B079F5" w:rsidR="00AA2224" w:rsidRPr="00E96F35" w:rsidRDefault="000A6B35" w:rsidP="000A6B35">
            <w:pPr>
              <w:rPr>
                <w:rFonts w:ascii="Arial Narrow" w:hAnsi="Arial Narrow" w:cs="Arial"/>
                <w:sz w:val="20"/>
              </w:rPr>
            </w:pPr>
            <w:bookmarkStart w:id="1" w:name="Name_of_site"/>
            <w:bookmarkEnd w:id="1"/>
            <w:r>
              <w:rPr>
                <w:rFonts w:ascii="Arial Narrow" w:hAnsi="Arial Narrow" w:cs="Arial"/>
                <w:sz w:val="20"/>
              </w:rPr>
              <w:t>Tanygroes</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06CBD45"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306CBD46" w14:textId="11A775AE" w:rsidR="00AA2224" w:rsidRPr="00E96F35" w:rsidRDefault="000A6B35" w:rsidP="000A6B35">
            <w:pPr>
              <w:ind w:right="-173"/>
              <w:rPr>
                <w:rFonts w:ascii="Arial Narrow" w:hAnsi="Arial Narrow" w:cs="Arial"/>
                <w:sz w:val="20"/>
              </w:rPr>
            </w:pPr>
            <w:bookmarkStart w:id="2" w:name="Permit_Ref_No"/>
            <w:bookmarkEnd w:id="2"/>
            <w:r>
              <w:rPr>
                <w:rFonts w:ascii="Arial Narrow" w:hAnsi="Arial Narrow" w:cs="Arial"/>
                <w:sz w:val="20"/>
              </w:rPr>
              <w:t>EPR/SP3098FU</w:t>
            </w:r>
          </w:p>
        </w:tc>
      </w:tr>
      <w:tr w:rsidR="00DB2AC0" w:rsidRPr="00D85271" w14:paraId="306CBD4B"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48"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06CBD49" w14:textId="6D43A649" w:rsidR="00DB2AC0" w:rsidRPr="00E96F35" w:rsidRDefault="000A6B35" w:rsidP="005628EA">
            <w:pPr>
              <w:rPr>
                <w:rFonts w:ascii="Arial Narrow" w:hAnsi="Arial Narrow" w:cs="Arial"/>
                <w:sz w:val="20"/>
              </w:rPr>
            </w:pPr>
            <w:bookmarkStart w:id="3" w:name="Operator_Permit_Holder"/>
            <w:bookmarkEnd w:id="3"/>
            <w:r>
              <w:rPr>
                <w:rFonts w:ascii="Arial Narrow" w:hAnsi="Arial Narrow" w:cs="Arial"/>
                <w:sz w:val="20"/>
              </w:rPr>
              <w:t>Tanygroes Car Dismantler</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306CBD4A" w14:textId="77777777" w:rsidR="00DB2AC0" w:rsidRPr="00E96F35" w:rsidRDefault="00DB2AC0" w:rsidP="005628EA">
            <w:pPr>
              <w:rPr>
                <w:rFonts w:ascii="Arial Narrow" w:hAnsi="Arial Narrow" w:cs="Arial"/>
                <w:sz w:val="20"/>
              </w:rPr>
            </w:pPr>
          </w:p>
        </w:tc>
      </w:tr>
      <w:tr w:rsidR="00FC6713" w:rsidRPr="00D85271" w14:paraId="306CBD5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4C"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306CBD4D" w14:textId="27785BF6" w:rsidR="00CF21CD" w:rsidRPr="00E96F35" w:rsidRDefault="000A6B35" w:rsidP="00E74AB3">
            <w:pPr>
              <w:rPr>
                <w:rFonts w:ascii="Arial Narrow" w:hAnsi="Arial Narrow" w:cs="Arial"/>
                <w:sz w:val="20"/>
              </w:rPr>
            </w:pPr>
            <w:bookmarkStart w:id="4" w:name="Date"/>
            <w:bookmarkEnd w:id="4"/>
            <w:r>
              <w:rPr>
                <w:rFonts w:ascii="Arial Narrow" w:hAnsi="Arial Narrow" w:cs="Arial"/>
                <w:sz w:val="20"/>
              </w:rPr>
              <w:t>0</w:t>
            </w:r>
            <w:r w:rsidR="00E74AB3">
              <w:rPr>
                <w:rFonts w:ascii="Arial Narrow" w:hAnsi="Arial Narrow" w:cs="Arial"/>
                <w:sz w:val="20"/>
              </w:rPr>
              <w:t>3</w:t>
            </w:r>
            <w:r>
              <w:rPr>
                <w:rFonts w:ascii="Arial Narrow" w:hAnsi="Arial Narrow" w:cs="Arial"/>
                <w:sz w:val="20"/>
              </w:rPr>
              <w:t>/02/2015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06CBD4E"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306CBD4F" w14:textId="0BD7A9E4" w:rsidR="00CF21CD" w:rsidRPr="00E96F35" w:rsidRDefault="000A6B35" w:rsidP="005628EA">
            <w:pPr>
              <w:rPr>
                <w:rFonts w:ascii="Arial Narrow" w:hAnsi="Arial Narrow" w:cs="Arial"/>
                <w:sz w:val="20"/>
              </w:rPr>
            </w:pPr>
            <w:bookmarkStart w:id="5" w:name="Time_In"/>
            <w:bookmarkEnd w:id="5"/>
            <w:r>
              <w:rPr>
                <w:rFonts w:ascii="Arial Narrow" w:hAnsi="Arial Narrow" w:cs="Arial"/>
                <w:sz w:val="20"/>
              </w:rPr>
              <w:t>13:30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06CBD50"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306CBD51" w14:textId="27731F42" w:rsidR="00CF21CD" w:rsidRPr="00E96F35" w:rsidRDefault="000A6B35" w:rsidP="005628EA">
            <w:pPr>
              <w:rPr>
                <w:rFonts w:ascii="Arial Narrow" w:hAnsi="Arial Narrow" w:cs="Arial"/>
                <w:sz w:val="20"/>
              </w:rPr>
            </w:pPr>
            <w:bookmarkStart w:id="6" w:name="Time_Out"/>
            <w:bookmarkEnd w:id="6"/>
            <w:r>
              <w:rPr>
                <w:rFonts w:ascii="Arial Narrow" w:hAnsi="Arial Narrow" w:cs="Arial"/>
                <w:sz w:val="20"/>
              </w:rPr>
              <w:t>14:15</w:t>
            </w:r>
          </w:p>
        </w:tc>
      </w:tr>
      <w:tr w:rsidR="00993DA4" w:rsidRPr="00D85271" w14:paraId="306CBD5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53"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306CBD54" w14:textId="349E9E56" w:rsidR="00993DA4" w:rsidRPr="00E96F35" w:rsidRDefault="000A6B35" w:rsidP="005628EA">
            <w:pPr>
              <w:rPr>
                <w:rFonts w:ascii="Arial Narrow" w:hAnsi="Arial Narrow" w:cs="Arial"/>
                <w:sz w:val="20"/>
              </w:rPr>
            </w:pPr>
            <w:bookmarkStart w:id="7" w:name="Assessed_Area"/>
            <w:bookmarkEnd w:id="7"/>
            <w:r>
              <w:rPr>
                <w:rFonts w:ascii="Arial Narrow" w:hAnsi="Arial Narrow" w:cs="Arial"/>
                <w:sz w:val="20"/>
              </w:rPr>
              <w:t>2.3.1, 4.2.1, 4.2.2, 7.2.1</w:t>
            </w:r>
          </w:p>
        </w:tc>
      </w:tr>
      <w:tr w:rsidR="00FB53F6" w:rsidRPr="00D85271" w14:paraId="306CBD5F"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56"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7E87C578F4EF4CEB9713E154B0D43B81"/>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306CBD57"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306CBD58"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06CBD59"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306CBD5A" w14:textId="0682F954" w:rsidR="00FB53F6" w:rsidRPr="00E96F35" w:rsidRDefault="00FB53F6" w:rsidP="009B05E1">
            <w:pPr>
              <w:jc w:val="center"/>
              <w:rPr>
                <w:rFonts w:ascii="Arial Narrow" w:hAnsi="Arial Narrow"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06CBD5B"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306CBD5C" w14:textId="7DD33367" w:rsidR="00FB53F6" w:rsidRPr="00E96F35" w:rsidRDefault="000A6B35" w:rsidP="009B05E1">
            <w:pPr>
              <w:jc w:val="center"/>
              <w:rPr>
                <w:rFonts w:ascii="Arial Narrow" w:hAnsi="Arial Narrow" w:cs="Arial"/>
                <w:sz w:val="20"/>
              </w:rPr>
            </w:pPr>
            <w:bookmarkStart w:id="10" w:name="Reg_Waste"/>
            <w:bookmarkEnd w:id="10"/>
            <w:r>
              <w:rPr>
                <w:rFonts w:ascii="Arial Narrow" w:hAnsi="Arial Narrow"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06CBD5D"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06CBD5E"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306CBD62"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06CBD60"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306CBD61" w14:textId="307EE0C8" w:rsidR="00916F36" w:rsidRPr="00E96F35" w:rsidRDefault="000A6B35" w:rsidP="005628EA">
            <w:pPr>
              <w:rPr>
                <w:rFonts w:ascii="Arial Narrow" w:hAnsi="Arial Narrow" w:cs="Arial"/>
                <w:sz w:val="20"/>
              </w:rPr>
            </w:pPr>
            <w:bookmarkStart w:id="12" w:name="RecipientName"/>
            <w:bookmarkEnd w:id="12"/>
            <w:r>
              <w:rPr>
                <w:rFonts w:ascii="Arial Narrow" w:hAnsi="Arial Narrow" w:cs="Arial"/>
                <w:sz w:val="20"/>
              </w:rPr>
              <w:t>Stuart Dunsheath</w:t>
            </w:r>
          </w:p>
        </w:tc>
      </w:tr>
      <w:tr w:rsidR="00916F36" w:rsidRPr="00D85271" w14:paraId="306CBD67"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306CBD63"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06CBD64" w14:textId="0D4B1AFA" w:rsidR="00916F36" w:rsidRPr="00E96F35" w:rsidRDefault="000A6B35" w:rsidP="005628EA">
            <w:pPr>
              <w:rPr>
                <w:rFonts w:ascii="Arial Narrow" w:hAnsi="Arial Narrow" w:cs="Arial"/>
                <w:sz w:val="20"/>
              </w:rPr>
            </w:pPr>
            <w:bookmarkStart w:id="13" w:name="Officer"/>
            <w:bookmarkEnd w:id="13"/>
            <w:r>
              <w:rPr>
                <w:rFonts w:ascii="Arial Narrow" w:hAnsi="Arial Narrow" w:cs="Arial"/>
                <w:sz w:val="20"/>
              </w:rPr>
              <w:t>Adam Thompson with Callum Stone</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06CBD65"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06CBD66" w14:textId="267EE5E6" w:rsidR="00916F36" w:rsidRPr="00E96F35" w:rsidRDefault="000A6B35" w:rsidP="005628EA">
            <w:pPr>
              <w:rPr>
                <w:rFonts w:ascii="Arial Narrow" w:hAnsi="Arial Narrow" w:cs="Arial"/>
                <w:sz w:val="20"/>
              </w:rPr>
            </w:pPr>
            <w:bookmarkStart w:id="14" w:name="RptDelivDate"/>
            <w:bookmarkEnd w:id="14"/>
            <w:r>
              <w:rPr>
                <w:rFonts w:ascii="Arial Narrow" w:hAnsi="Arial Narrow" w:cs="Arial"/>
                <w:sz w:val="20"/>
              </w:rPr>
              <w:t>24/02/2015</w:t>
            </w:r>
          </w:p>
        </w:tc>
      </w:tr>
    </w:tbl>
    <w:p w14:paraId="306CBD68"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306CBD6A"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306CBD69"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306CBD6C" w14:textId="77777777" w:rsidTr="00D85271">
        <w:trPr>
          <w:trHeight w:val="842"/>
        </w:trPr>
        <w:tc>
          <w:tcPr>
            <w:tcW w:w="10827" w:type="dxa"/>
            <w:gridSpan w:val="8"/>
            <w:tcBorders>
              <w:top w:val="single" w:sz="12" w:space="0" w:color="auto"/>
              <w:bottom w:val="single" w:sz="12" w:space="0" w:color="auto"/>
            </w:tcBorders>
            <w:shd w:val="clear" w:color="auto" w:fill="D9D9D9"/>
          </w:tcPr>
          <w:p w14:paraId="306CBD6B"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1"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2" w:history="1">
              <w:r w:rsidR="00B00F2D" w:rsidRPr="004B7927">
                <w:rPr>
                  <w:rStyle w:val="Hyperlink"/>
                  <w:rFonts w:cs="Arial"/>
                  <w:color w:val="FF0000"/>
                  <w:sz w:val="18"/>
                  <w:szCs w:val="18"/>
                  <w:lang w:val="en-US"/>
                </w:rPr>
                <w:t>local office.</w:t>
              </w:r>
            </w:hyperlink>
          </w:p>
        </w:tc>
      </w:tr>
      <w:tr w:rsidR="001702F2" w:rsidRPr="00D85271" w14:paraId="306CBD6F"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306CBD6D"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306CBD6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306CBD75"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306CBD70"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06CBD71"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72" w14:textId="77777777" w:rsidR="003E2424" w:rsidRPr="00DB2AC0" w:rsidRDefault="00292E77"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73"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306CBD74"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306CBD7B"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6CBD76"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77"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306CBD78" w14:textId="77777777" w:rsidR="003E2424" w:rsidRPr="00DB2AC0" w:rsidRDefault="00E96F3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79"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7A"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306CBD8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7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7D"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7E"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7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80" w14:textId="77777777" w:rsidR="003E2424" w:rsidRPr="00DB2AC0" w:rsidRDefault="003E2424" w:rsidP="00D85271">
            <w:pPr>
              <w:ind w:left="-28" w:right="-28"/>
              <w:rPr>
                <w:rFonts w:cs="Arial"/>
                <w:sz w:val="20"/>
              </w:rPr>
            </w:pPr>
            <w:bookmarkStart w:id="21" w:name="B_B2"/>
            <w:bookmarkEnd w:id="21"/>
          </w:p>
        </w:tc>
      </w:tr>
      <w:tr w:rsidR="003E2424" w:rsidRPr="00D85271" w14:paraId="306CBD8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8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83"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84"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85"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86" w14:textId="77777777" w:rsidR="003E2424" w:rsidRPr="00DB2AC0" w:rsidRDefault="003E2424" w:rsidP="00D85271">
            <w:pPr>
              <w:ind w:left="-28" w:right="-28"/>
              <w:rPr>
                <w:rFonts w:cs="Arial"/>
                <w:sz w:val="20"/>
              </w:rPr>
            </w:pPr>
            <w:bookmarkStart w:id="23" w:name="B_B3"/>
            <w:bookmarkEnd w:id="23"/>
          </w:p>
        </w:tc>
      </w:tr>
      <w:tr w:rsidR="003E2424" w:rsidRPr="00D85271" w14:paraId="306CBD8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8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89"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8A"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8B"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8C" w14:textId="77777777" w:rsidR="003E2424" w:rsidRPr="00DB2AC0" w:rsidRDefault="003E2424" w:rsidP="00D85271">
            <w:pPr>
              <w:ind w:left="-28" w:right="-28"/>
              <w:rPr>
                <w:rFonts w:cs="Arial"/>
                <w:sz w:val="20"/>
              </w:rPr>
            </w:pPr>
            <w:bookmarkStart w:id="25" w:name="B_B4"/>
            <w:bookmarkEnd w:id="25"/>
          </w:p>
        </w:tc>
      </w:tr>
      <w:tr w:rsidR="00AF51CB" w:rsidRPr="00D85271" w14:paraId="306CBD93"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06CBD8E"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D8F"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90"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9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06CBD92" w14:textId="77777777" w:rsidR="003E2424" w:rsidRPr="00DB2AC0" w:rsidRDefault="003E2424" w:rsidP="00D85271">
            <w:pPr>
              <w:ind w:left="-28" w:right="-28"/>
              <w:rPr>
                <w:rFonts w:cs="Arial"/>
                <w:sz w:val="20"/>
              </w:rPr>
            </w:pPr>
            <w:bookmarkStart w:id="27" w:name="B_B5"/>
            <w:bookmarkEnd w:id="27"/>
          </w:p>
        </w:tc>
      </w:tr>
      <w:tr w:rsidR="003E2424" w:rsidRPr="00D85271" w14:paraId="306CBD9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6CBD94"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95"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96" w14:textId="72D19B84" w:rsidR="003E2424" w:rsidRPr="00DB2AC0" w:rsidRDefault="000A6B35" w:rsidP="00D85271">
            <w:pPr>
              <w:jc w:val="center"/>
              <w:rPr>
                <w:rFonts w:cs="Arial"/>
                <w:sz w:val="20"/>
              </w:rPr>
            </w:pPr>
            <w:bookmarkStart w:id="28" w:name="C1"/>
            <w:bookmarkEnd w:id="2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97"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98" w14:textId="77777777" w:rsidR="003E2424" w:rsidRPr="00DB2AC0" w:rsidRDefault="003E2424" w:rsidP="00D85271">
            <w:pPr>
              <w:ind w:left="-28" w:right="-28"/>
              <w:rPr>
                <w:rFonts w:cs="Arial"/>
                <w:sz w:val="20"/>
              </w:rPr>
            </w:pPr>
            <w:bookmarkStart w:id="29" w:name="C_C1"/>
            <w:bookmarkEnd w:id="29"/>
          </w:p>
        </w:tc>
      </w:tr>
      <w:tr w:rsidR="003E2424" w:rsidRPr="00D85271" w14:paraId="306CBD9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306CBD9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306CBD9B"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9C" w14:textId="30294565" w:rsidR="003E2424" w:rsidRPr="00DB2AC0" w:rsidRDefault="000A6B35"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06CBD9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9E" w14:textId="77777777" w:rsidR="003E2424" w:rsidRPr="00DB2AC0" w:rsidRDefault="003E2424" w:rsidP="00D85271">
            <w:pPr>
              <w:ind w:left="-28" w:right="-28"/>
              <w:rPr>
                <w:rFonts w:cs="Arial"/>
                <w:sz w:val="20"/>
              </w:rPr>
            </w:pPr>
            <w:bookmarkStart w:id="31" w:name="C_C2"/>
            <w:bookmarkEnd w:id="31"/>
          </w:p>
        </w:tc>
      </w:tr>
      <w:tr w:rsidR="003E2424" w:rsidRPr="00D85271" w14:paraId="306CBDA5" w14:textId="77777777" w:rsidTr="006B4DDF">
        <w:trPr>
          <w:trHeight w:val="255"/>
        </w:trPr>
        <w:tc>
          <w:tcPr>
            <w:tcW w:w="3162" w:type="dxa"/>
            <w:vMerge/>
            <w:tcBorders>
              <w:right w:val="single" w:sz="4" w:space="0" w:color="auto"/>
            </w:tcBorders>
            <w:shd w:val="clear" w:color="auto" w:fill="auto"/>
            <w:tcMar>
              <w:left w:w="113" w:type="dxa"/>
              <w:right w:w="113" w:type="dxa"/>
            </w:tcMar>
          </w:tcPr>
          <w:p w14:paraId="306CBDA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306CBDA1"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A2" w14:textId="77777777" w:rsidR="003E2424" w:rsidRPr="00DB2AC0" w:rsidRDefault="00292E77"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06CBDA3"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A4" w14:textId="77777777" w:rsidR="003E2424" w:rsidRPr="00DB2AC0" w:rsidRDefault="003E2424" w:rsidP="00D85271">
            <w:pPr>
              <w:ind w:left="-28" w:right="-28"/>
              <w:rPr>
                <w:rFonts w:cs="Arial"/>
                <w:sz w:val="20"/>
              </w:rPr>
            </w:pPr>
            <w:bookmarkStart w:id="33" w:name="C_C3"/>
            <w:bookmarkEnd w:id="33"/>
          </w:p>
        </w:tc>
      </w:tr>
      <w:tr w:rsidR="003E2424" w:rsidRPr="00D85271" w14:paraId="306CBDAB" w14:textId="77777777" w:rsidTr="006B4DDF">
        <w:trPr>
          <w:trHeight w:val="255"/>
        </w:trPr>
        <w:tc>
          <w:tcPr>
            <w:tcW w:w="3162" w:type="dxa"/>
            <w:vMerge/>
            <w:tcBorders>
              <w:right w:val="single" w:sz="4" w:space="0" w:color="auto"/>
            </w:tcBorders>
            <w:shd w:val="clear" w:color="auto" w:fill="auto"/>
            <w:tcMar>
              <w:left w:w="113" w:type="dxa"/>
              <w:right w:w="113" w:type="dxa"/>
            </w:tcMar>
          </w:tcPr>
          <w:p w14:paraId="306CBDA6"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DA7"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A8" w14:textId="77777777" w:rsidR="003E2424" w:rsidRPr="00DB2AC0" w:rsidRDefault="00292E77"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06CBDA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AA" w14:textId="77777777" w:rsidR="003E2424" w:rsidRPr="00DB2AC0" w:rsidRDefault="003E2424" w:rsidP="00D85271">
            <w:pPr>
              <w:ind w:left="-28" w:right="-28"/>
              <w:rPr>
                <w:rFonts w:cs="Arial"/>
                <w:sz w:val="20"/>
              </w:rPr>
            </w:pPr>
            <w:bookmarkStart w:id="35" w:name="C_C4"/>
            <w:bookmarkEnd w:id="35"/>
          </w:p>
        </w:tc>
      </w:tr>
      <w:tr w:rsidR="003E2424" w:rsidRPr="00D85271" w14:paraId="306CBDB1"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306CBDAC"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306CBDAD"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AE"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AF"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B0" w14:textId="77777777" w:rsidR="003E2424" w:rsidRPr="00DB2AC0" w:rsidRDefault="003E2424" w:rsidP="00D85271">
            <w:pPr>
              <w:ind w:left="-28" w:right="-28"/>
              <w:rPr>
                <w:rFonts w:cs="Arial"/>
                <w:sz w:val="20"/>
              </w:rPr>
            </w:pPr>
            <w:bookmarkStart w:id="37" w:name="D_D1"/>
            <w:bookmarkEnd w:id="37"/>
          </w:p>
        </w:tc>
      </w:tr>
      <w:tr w:rsidR="003E2424" w:rsidRPr="00D85271" w14:paraId="306CBDB7"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306CBDB2"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306CBDB3"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B4" w14:textId="5618EB17" w:rsidR="003E2424" w:rsidRPr="00DB2AC0" w:rsidRDefault="000A6B35" w:rsidP="00D85271">
            <w:pPr>
              <w:jc w:val="center"/>
              <w:rPr>
                <w:rFonts w:cs="Arial"/>
                <w:sz w:val="20"/>
              </w:rPr>
            </w:pPr>
            <w:bookmarkStart w:id="38" w:name="D2"/>
            <w:bookmarkEnd w:id="3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B5"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B6" w14:textId="77777777" w:rsidR="003E2424" w:rsidRPr="00DB2AC0" w:rsidRDefault="003E2424" w:rsidP="00D85271">
            <w:pPr>
              <w:ind w:left="-28" w:right="-28"/>
              <w:rPr>
                <w:rFonts w:cs="Arial"/>
                <w:sz w:val="20"/>
              </w:rPr>
            </w:pPr>
            <w:bookmarkStart w:id="39" w:name="D_D2"/>
            <w:bookmarkEnd w:id="39"/>
          </w:p>
        </w:tc>
      </w:tr>
      <w:tr w:rsidR="003E2424" w:rsidRPr="00D85271" w14:paraId="306CBDBE"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6CBDB8"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306CBDB9"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BA"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BB" w14:textId="77777777" w:rsidR="003E2424" w:rsidRPr="00DB2AC0" w:rsidRDefault="00292E77"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B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BD" w14:textId="77777777" w:rsidR="003E2424" w:rsidRPr="00DB2AC0" w:rsidRDefault="003E2424" w:rsidP="00D85271">
            <w:pPr>
              <w:ind w:left="-28" w:right="-28"/>
              <w:rPr>
                <w:rFonts w:cs="Arial"/>
                <w:sz w:val="20"/>
              </w:rPr>
            </w:pPr>
            <w:bookmarkStart w:id="41" w:name="E_E1"/>
            <w:bookmarkEnd w:id="41"/>
          </w:p>
        </w:tc>
      </w:tr>
      <w:tr w:rsidR="00AF51CB" w:rsidRPr="00D85271" w14:paraId="306CBDC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B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C0"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C1"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C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C3" w14:textId="77777777" w:rsidR="00AF51CB" w:rsidRPr="00DB2AC0" w:rsidRDefault="00AF51CB" w:rsidP="00D85271">
            <w:pPr>
              <w:ind w:left="-28" w:right="-28"/>
              <w:rPr>
                <w:rFonts w:cs="Arial"/>
                <w:sz w:val="20"/>
              </w:rPr>
            </w:pPr>
            <w:bookmarkStart w:id="43" w:name="E_E2"/>
            <w:bookmarkEnd w:id="43"/>
          </w:p>
        </w:tc>
      </w:tr>
      <w:tr w:rsidR="00AF51CB" w:rsidRPr="00D85271" w14:paraId="306CBDC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C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C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C7" w14:textId="77777777" w:rsidR="00AF51CB" w:rsidRPr="00DB2AC0" w:rsidRDefault="00292E7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C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C9" w14:textId="77777777" w:rsidR="00AF51CB" w:rsidRPr="00DB2AC0" w:rsidRDefault="00AF51CB" w:rsidP="00D85271">
            <w:pPr>
              <w:ind w:left="-28" w:right="-28"/>
              <w:rPr>
                <w:rFonts w:cs="Arial"/>
                <w:sz w:val="20"/>
              </w:rPr>
            </w:pPr>
            <w:bookmarkStart w:id="45" w:name="E_E3"/>
            <w:bookmarkEnd w:id="45"/>
          </w:p>
        </w:tc>
      </w:tr>
      <w:tr w:rsidR="00AF51CB" w:rsidRPr="00D85271" w14:paraId="306CBDD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C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CC"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CD"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C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CF" w14:textId="77777777" w:rsidR="00AF51CB" w:rsidRPr="00DB2AC0" w:rsidRDefault="00AF51CB" w:rsidP="00D85271">
            <w:pPr>
              <w:ind w:left="-28" w:right="-28"/>
              <w:rPr>
                <w:rFonts w:cs="Arial"/>
                <w:sz w:val="20"/>
              </w:rPr>
            </w:pPr>
            <w:bookmarkStart w:id="47" w:name="E_E4"/>
            <w:bookmarkEnd w:id="47"/>
          </w:p>
        </w:tc>
      </w:tr>
      <w:tr w:rsidR="00AF51CB" w:rsidRPr="00D85271" w14:paraId="306CBDD6"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06CBDD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DD2"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D3"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D4"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06CBDD5" w14:textId="77777777" w:rsidR="003E2424" w:rsidRPr="00DB2AC0" w:rsidRDefault="003E2424" w:rsidP="00D85271">
            <w:pPr>
              <w:ind w:left="-28" w:right="-28"/>
              <w:rPr>
                <w:rFonts w:cs="Arial"/>
                <w:sz w:val="20"/>
              </w:rPr>
            </w:pPr>
            <w:bookmarkStart w:id="49" w:name="E_E5"/>
            <w:bookmarkEnd w:id="49"/>
          </w:p>
        </w:tc>
      </w:tr>
      <w:tr w:rsidR="00AF51CB" w:rsidRPr="00D85271" w14:paraId="306CBDDC"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6CBDD7"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D8"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D9"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D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DB" w14:textId="77777777" w:rsidR="00AF51CB" w:rsidRPr="00DB2AC0" w:rsidRDefault="00AF51CB" w:rsidP="00D85271">
            <w:pPr>
              <w:ind w:left="-28" w:right="-28"/>
              <w:rPr>
                <w:rFonts w:cs="Arial"/>
                <w:sz w:val="20"/>
              </w:rPr>
            </w:pPr>
            <w:bookmarkStart w:id="51" w:name="F_F1"/>
            <w:bookmarkEnd w:id="51"/>
          </w:p>
        </w:tc>
      </w:tr>
      <w:tr w:rsidR="00AF51CB" w:rsidRPr="00D85271" w14:paraId="306CBDE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D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D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DF" w14:textId="77777777" w:rsidR="00AF51CB" w:rsidRPr="00DB2AC0" w:rsidRDefault="00292E77"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E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E1" w14:textId="77777777" w:rsidR="00AF51CB" w:rsidRPr="00DB2AC0" w:rsidRDefault="00AF51CB" w:rsidP="00D85271">
            <w:pPr>
              <w:ind w:left="-28" w:right="-28"/>
              <w:rPr>
                <w:rFonts w:cs="Arial"/>
                <w:sz w:val="20"/>
              </w:rPr>
            </w:pPr>
            <w:bookmarkStart w:id="53" w:name="F_F2"/>
            <w:bookmarkEnd w:id="53"/>
          </w:p>
        </w:tc>
      </w:tr>
      <w:tr w:rsidR="00AF51CB" w:rsidRPr="00D85271" w14:paraId="306CBDE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E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E4"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E5"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E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E7" w14:textId="77777777" w:rsidR="00AF51CB" w:rsidRPr="00DB2AC0" w:rsidRDefault="00AF51CB" w:rsidP="00D85271">
            <w:pPr>
              <w:ind w:left="-28" w:right="-28"/>
              <w:rPr>
                <w:rFonts w:cs="Arial"/>
                <w:sz w:val="20"/>
              </w:rPr>
            </w:pPr>
            <w:bookmarkStart w:id="55" w:name="F_F3"/>
            <w:bookmarkEnd w:id="55"/>
          </w:p>
        </w:tc>
      </w:tr>
      <w:tr w:rsidR="00AF51CB" w:rsidRPr="00D85271" w14:paraId="306CBDE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06CBDE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EA"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EB" w14:textId="77777777" w:rsidR="00AF51CB" w:rsidRPr="00DB2AC0" w:rsidRDefault="00292E77"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E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ED" w14:textId="77777777" w:rsidR="00AF51CB" w:rsidRPr="00DB2AC0" w:rsidRDefault="00AF51CB" w:rsidP="00D85271">
            <w:pPr>
              <w:ind w:left="-28" w:right="-28"/>
              <w:rPr>
                <w:rFonts w:cs="Arial"/>
                <w:sz w:val="20"/>
              </w:rPr>
            </w:pPr>
            <w:bookmarkStart w:id="57" w:name="F_F4"/>
            <w:bookmarkEnd w:id="57"/>
          </w:p>
        </w:tc>
      </w:tr>
      <w:tr w:rsidR="00AF51CB" w:rsidRPr="00D85271" w14:paraId="306CBDF4"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06CBDEF"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DF0"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F1" w14:textId="77777777" w:rsidR="003E2424" w:rsidRPr="00DB2AC0" w:rsidRDefault="00292E77"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F2"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06CBDF3" w14:textId="77777777" w:rsidR="003E2424" w:rsidRPr="00DB2AC0" w:rsidRDefault="003E2424" w:rsidP="00D85271">
            <w:pPr>
              <w:ind w:left="-28" w:right="-28"/>
              <w:rPr>
                <w:rFonts w:cs="Arial"/>
                <w:sz w:val="20"/>
              </w:rPr>
            </w:pPr>
            <w:bookmarkStart w:id="59" w:name="F_F5"/>
            <w:bookmarkEnd w:id="59"/>
          </w:p>
        </w:tc>
      </w:tr>
      <w:tr w:rsidR="00AF51CB" w:rsidRPr="00D85271" w14:paraId="306CBDF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6CBDF5"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CBDF6"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F7" w14:textId="77777777" w:rsidR="00AF51CB" w:rsidRPr="00DB2AC0" w:rsidRDefault="00292E77"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F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F9" w14:textId="77777777" w:rsidR="00AF51CB" w:rsidRPr="00DB2AC0" w:rsidRDefault="00AF51CB" w:rsidP="00D85271">
            <w:pPr>
              <w:ind w:left="-28" w:right="-28"/>
              <w:rPr>
                <w:rFonts w:cs="Arial"/>
                <w:sz w:val="20"/>
              </w:rPr>
            </w:pPr>
            <w:bookmarkStart w:id="61" w:name="G_G1"/>
            <w:bookmarkEnd w:id="61"/>
          </w:p>
        </w:tc>
      </w:tr>
      <w:tr w:rsidR="00AF51CB" w:rsidRPr="00D85271" w14:paraId="306CBE00" w14:textId="77777777" w:rsidTr="006B4DDF">
        <w:trPr>
          <w:trHeight w:val="370"/>
        </w:trPr>
        <w:tc>
          <w:tcPr>
            <w:tcW w:w="3162" w:type="dxa"/>
            <w:vMerge/>
            <w:tcBorders>
              <w:right w:val="single" w:sz="4" w:space="0" w:color="auto"/>
            </w:tcBorders>
            <w:shd w:val="clear" w:color="auto" w:fill="auto"/>
            <w:tcMar>
              <w:left w:w="113" w:type="dxa"/>
              <w:right w:w="113" w:type="dxa"/>
            </w:tcMar>
          </w:tcPr>
          <w:p w14:paraId="306CBDF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06CBDF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DFD" w14:textId="42EB3E77" w:rsidR="00AF51CB" w:rsidRPr="00DB2AC0" w:rsidRDefault="000A6B35" w:rsidP="00D85271">
            <w:pPr>
              <w:jc w:val="center"/>
              <w:rPr>
                <w:rFonts w:cs="Arial"/>
                <w:sz w:val="20"/>
              </w:rPr>
            </w:pPr>
            <w:bookmarkStart w:id="62" w:name="G2"/>
            <w:bookmarkEnd w:id="6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DF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DFF" w14:textId="77777777" w:rsidR="00AF51CB" w:rsidRPr="00DB2AC0" w:rsidRDefault="00AF51CB" w:rsidP="00D85271">
            <w:pPr>
              <w:ind w:left="-28" w:right="-28"/>
              <w:rPr>
                <w:rFonts w:cs="Arial"/>
                <w:b/>
                <w:sz w:val="20"/>
              </w:rPr>
            </w:pPr>
            <w:bookmarkStart w:id="63" w:name="G_G2"/>
            <w:bookmarkEnd w:id="63"/>
          </w:p>
        </w:tc>
      </w:tr>
      <w:tr w:rsidR="00AF51CB" w:rsidRPr="00D85271" w14:paraId="306CBE06" w14:textId="77777777" w:rsidTr="006B4DDF">
        <w:trPr>
          <w:trHeight w:val="311"/>
        </w:trPr>
        <w:tc>
          <w:tcPr>
            <w:tcW w:w="3162" w:type="dxa"/>
            <w:vMerge/>
            <w:tcBorders>
              <w:right w:val="single" w:sz="4" w:space="0" w:color="auto"/>
            </w:tcBorders>
            <w:shd w:val="clear" w:color="auto" w:fill="auto"/>
            <w:tcMar>
              <w:left w:w="113" w:type="dxa"/>
              <w:right w:w="113" w:type="dxa"/>
            </w:tcMar>
          </w:tcPr>
          <w:p w14:paraId="306CBE01"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06CBE0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E03" w14:textId="77777777" w:rsidR="00AF51CB" w:rsidRPr="00DB2AC0" w:rsidRDefault="00292E77"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E0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E05" w14:textId="77777777" w:rsidR="00AF51CB" w:rsidRPr="00DB2AC0" w:rsidRDefault="00AF51CB" w:rsidP="00D85271">
            <w:pPr>
              <w:ind w:left="-28" w:right="-28"/>
              <w:rPr>
                <w:rFonts w:cs="Arial"/>
                <w:b/>
                <w:sz w:val="20"/>
              </w:rPr>
            </w:pPr>
            <w:bookmarkStart w:id="65" w:name="G_G3"/>
            <w:bookmarkEnd w:id="65"/>
          </w:p>
        </w:tc>
      </w:tr>
      <w:tr w:rsidR="00AF51CB" w:rsidRPr="00D85271" w14:paraId="306CBE0C"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306CBE0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E08"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E09" w14:textId="77777777" w:rsidR="00AF51CB" w:rsidRPr="00DB2AC0" w:rsidRDefault="00292E77"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E0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E0B" w14:textId="77777777" w:rsidR="00AF51CB" w:rsidRPr="00DB2AC0" w:rsidRDefault="00AF51CB" w:rsidP="00D85271">
            <w:pPr>
              <w:ind w:left="-28" w:right="-28"/>
              <w:rPr>
                <w:rFonts w:cs="Arial"/>
                <w:b/>
                <w:sz w:val="20"/>
              </w:rPr>
            </w:pPr>
            <w:bookmarkStart w:id="67" w:name="G_G4"/>
            <w:bookmarkEnd w:id="67"/>
          </w:p>
        </w:tc>
      </w:tr>
      <w:tr w:rsidR="00AF51CB" w:rsidRPr="00D85271" w14:paraId="306CBE12"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306CBE0D"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06CBE0E"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06CBE0F"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6CBE1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06CBE11" w14:textId="77777777" w:rsidR="00AF51CB" w:rsidRPr="00DB2AC0" w:rsidRDefault="00AF51CB" w:rsidP="00D85271">
            <w:pPr>
              <w:ind w:left="-28" w:right="-28"/>
              <w:rPr>
                <w:rFonts w:cs="Arial"/>
                <w:sz w:val="20"/>
              </w:rPr>
            </w:pPr>
            <w:bookmarkStart w:id="69" w:name="H_H1"/>
            <w:bookmarkEnd w:id="69"/>
          </w:p>
        </w:tc>
      </w:tr>
      <w:tr w:rsidR="00AF51CB" w:rsidRPr="00D85271" w14:paraId="306CBE18"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306CBE1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06CBE14"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306CBE15"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306CBE1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306CBE17" w14:textId="77777777" w:rsidR="00AF51CB" w:rsidRPr="00DB2AC0" w:rsidRDefault="00AF51CB" w:rsidP="00D85271">
            <w:pPr>
              <w:ind w:left="-28" w:right="-28"/>
              <w:rPr>
                <w:rFonts w:cs="Arial"/>
                <w:sz w:val="20"/>
              </w:rPr>
            </w:pPr>
            <w:bookmarkStart w:id="71" w:name="H_H2"/>
            <w:bookmarkEnd w:id="71"/>
          </w:p>
        </w:tc>
      </w:tr>
      <w:tr w:rsidR="00056B62" w:rsidRPr="00D85271" w14:paraId="306CBE1B" w14:textId="77777777" w:rsidTr="00D85271">
        <w:trPr>
          <w:trHeight w:val="280"/>
        </w:trPr>
        <w:tc>
          <w:tcPr>
            <w:tcW w:w="10827" w:type="dxa"/>
            <w:gridSpan w:val="8"/>
            <w:tcBorders>
              <w:top w:val="single" w:sz="12" w:space="0" w:color="auto"/>
              <w:bottom w:val="single" w:sz="12" w:space="0" w:color="auto"/>
            </w:tcBorders>
            <w:shd w:val="clear" w:color="auto" w:fill="D9D9D9"/>
          </w:tcPr>
          <w:p w14:paraId="306CBE19"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306CBE1A"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306CBE21"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306CBE1C"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306CBE1D"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306CBE1E"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06CBE1F"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306CBE20" w14:textId="77777777" w:rsidR="003E2424" w:rsidRPr="00D85271" w:rsidRDefault="003E2424" w:rsidP="00D85271">
            <w:pPr>
              <w:ind w:left="-28" w:right="-28"/>
              <w:rPr>
                <w:rFonts w:cs="Arial"/>
                <w:sz w:val="12"/>
                <w:szCs w:val="12"/>
              </w:rPr>
            </w:pPr>
          </w:p>
        </w:tc>
      </w:tr>
      <w:tr w:rsidR="00AF51CB" w:rsidRPr="00D85271" w14:paraId="306CBE27"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306CBE22"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306CBE23" w14:textId="77777777" w:rsidR="00AF51CB" w:rsidRPr="00D85271" w:rsidRDefault="00292E77"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306CBE24"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306CBE25"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06CBE26" w14:textId="77777777" w:rsidR="00AF51CB" w:rsidRPr="00D85271" w:rsidRDefault="00292E77" w:rsidP="008E394D">
            <w:pPr>
              <w:ind w:left="-28" w:right="-28"/>
              <w:jc w:val="center"/>
              <w:rPr>
                <w:rFonts w:cs="Arial"/>
                <w:sz w:val="20"/>
              </w:rPr>
            </w:pPr>
            <w:bookmarkStart w:id="73" w:name="Compliance_Score"/>
            <w:bookmarkEnd w:id="73"/>
            <w:r>
              <w:rPr>
                <w:rFonts w:cs="Arial"/>
                <w:sz w:val="20"/>
              </w:rPr>
              <w:t>0</w:t>
            </w:r>
          </w:p>
        </w:tc>
      </w:tr>
    </w:tbl>
    <w:p w14:paraId="306CBE28"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306CBE2A" w14:textId="77777777" w:rsidTr="00D85271">
        <w:tc>
          <w:tcPr>
            <w:tcW w:w="10773" w:type="dxa"/>
          </w:tcPr>
          <w:p w14:paraId="306CBE29"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306CBE2B"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306CBE2D"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306CBE2C"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306CBE2F"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06CBE2E"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306CBE3B" w14:textId="77777777" w:rsidTr="004D33D7">
        <w:trPr>
          <w:trHeight w:val="1343"/>
        </w:trPr>
        <w:tc>
          <w:tcPr>
            <w:tcW w:w="5714" w:type="dxa"/>
            <w:tcBorders>
              <w:top w:val="nil"/>
              <w:left w:val="single" w:sz="12" w:space="0" w:color="auto"/>
              <w:bottom w:val="nil"/>
              <w:right w:val="nil"/>
            </w:tcBorders>
            <w:shd w:val="clear" w:color="auto" w:fill="D9D9D9"/>
          </w:tcPr>
          <w:p w14:paraId="306CBE3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306CBE31"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306CBE3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306CBE33"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306CBE34"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306CBE35"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306CBE36"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306CBE37"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306CBE3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306CBE39"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306CBE3A"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306CBE3D" w14:textId="77777777" w:rsidTr="004D33D7">
        <w:tc>
          <w:tcPr>
            <w:tcW w:w="10817" w:type="dxa"/>
            <w:gridSpan w:val="2"/>
            <w:tcBorders>
              <w:top w:val="nil"/>
              <w:bottom w:val="single" w:sz="12" w:space="0" w:color="auto"/>
            </w:tcBorders>
            <w:shd w:val="clear" w:color="auto" w:fill="D9D9D9"/>
          </w:tcPr>
          <w:p w14:paraId="306CBE3C" w14:textId="77777777" w:rsidR="00E36BCC" w:rsidRPr="00D85271" w:rsidRDefault="00E36BCC" w:rsidP="001A7BC8">
            <w:pPr>
              <w:spacing w:before="120"/>
              <w:rPr>
                <w:rFonts w:cs="Arial"/>
                <w:i/>
                <w:sz w:val="20"/>
              </w:rPr>
            </w:pPr>
          </w:p>
        </w:tc>
      </w:tr>
    </w:tbl>
    <w:p w14:paraId="306CBE3E"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306CBE42" w14:textId="77777777" w:rsidTr="008F6DDA">
        <w:trPr>
          <w:trHeight w:val="11898"/>
        </w:trPr>
        <w:tc>
          <w:tcPr>
            <w:tcW w:w="10489" w:type="dxa"/>
            <w:tcBorders>
              <w:top w:val="nil"/>
              <w:left w:val="nil"/>
              <w:bottom w:val="nil"/>
              <w:right w:val="nil"/>
            </w:tcBorders>
          </w:tcPr>
          <w:p w14:paraId="306CBE3F" w14:textId="126C0A75" w:rsidR="00350D44" w:rsidRPr="008F6DDA" w:rsidRDefault="00350D44" w:rsidP="002A5A10">
            <w:pPr>
              <w:rPr>
                <w:sz w:val="20"/>
              </w:rPr>
            </w:pPr>
            <w:bookmarkStart w:id="74" w:name="Comment"/>
            <w:bookmarkEnd w:id="74"/>
          </w:p>
          <w:p w14:paraId="306CBE40" w14:textId="77777777" w:rsidR="00350D44" w:rsidRPr="008F6DDA" w:rsidRDefault="00350D44" w:rsidP="002A5A10">
            <w:pPr>
              <w:rPr>
                <w:sz w:val="20"/>
              </w:rPr>
            </w:pPr>
          </w:p>
          <w:p w14:paraId="2AA39F1C" w14:textId="77777777" w:rsidR="00305A39" w:rsidRPr="00DA5CA7" w:rsidRDefault="00305A39" w:rsidP="00305A39">
            <w:pPr>
              <w:rPr>
                <w:rFonts w:cs="Arial"/>
                <w:b/>
                <w:sz w:val="22"/>
                <w:szCs w:val="22"/>
                <w:u w:val="single"/>
              </w:rPr>
            </w:pPr>
            <w:r w:rsidRPr="00DA5CA7">
              <w:rPr>
                <w:rFonts w:cs="Arial"/>
                <w:b/>
                <w:sz w:val="22"/>
                <w:szCs w:val="22"/>
                <w:u w:val="single"/>
              </w:rPr>
              <w:t>Details</w:t>
            </w:r>
          </w:p>
          <w:p w14:paraId="621BBD8D" w14:textId="77777777" w:rsidR="00305A39" w:rsidRPr="00DA5CA7" w:rsidRDefault="00305A39" w:rsidP="00305A39">
            <w:pPr>
              <w:rPr>
                <w:rFonts w:cs="Arial"/>
                <w:sz w:val="22"/>
                <w:szCs w:val="22"/>
              </w:rPr>
            </w:pPr>
            <w:r w:rsidRPr="00DA5CA7">
              <w:rPr>
                <w:rFonts w:cs="Arial"/>
                <w:sz w:val="22"/>
                <w:szCs w:val="22"/>
              </w:rPr>
              <w:t>The compliance visit was undertaken by Adam Thompson and Callum Stone in the presence of Stuart Dunsheath (Site Manager) on Tuesday the 3</w:t>
            </w:r>
            <w:r w:rsidRPr="00DA5CA7">
              <w:rPr>
                <w:rFonts w:cs="Arial"/>
                <w:sz w:val="22"/>
                <w:szCs w:val="22"/>
                <w:vertAlign w:val="superscript"/>
              </w:rPr>
              <w:t>rd</w:t>
            </w:r>
            <w:r w:rsidRPr="00DA5CA7">
              <w:rPr>
                <w:rFonts w:cs="Arial"/>
                <w:sz w:val="22"/>
                <w:szCs w:val="22"/>
              </w:rPr>
              <w:t xml:space="preserve"> of February 2015.</w:t>
            </w:r>
          </w:p>
          <w:p w14:paraId="4F6CAD54" w14:textId="77777777" w:rsidR="00E74AB3" w:rsidRPr="00DA5CA7" w:rsidRDefault="00E74AB3" w:rsidP="00305A39">
            <w:pPr>
              <w:rPr>
                <w:rFonts w:cs="Arial"/>
                <w:sz w:val="22"/>
                <w:szCs w:val="22"/>
              </w:rPr>
            </w:pPr>
          </w:p>
          <w:p w14:paraId="5D43B5E5" w14:textId="77777777" w:rsidR="00305A39" w:rsidRPr="00DA5CA7" w:rsidRDefault="00305A39" w:rsidP="00305A39">
            <w:pPr>
              <w:rPr>
                <w:rFonts w:cs="Arial"/>
                <w:b/>
                <w:sz w:val="22"/>
                <w:szCs w:val="22"/>
                <w:u w:val="single"/>
              </w:rPr>
            </w:pPr>
            <w:r w:rsidRPr="00DA5CA7">
              <w:rPr>
                <w:rFonts w:cs="Arial"/>
                <w:b/>
                <w:sz w:val="22"/>
                <w:szCs w:val="22"/>
                <w:u w:val="single"/>
              </w:rPr>
              <w:t>Technical Competence</w:t>
            </w:r>
          </w:p>
          <w:p w14:paraId="09A5ECB5" w14:textId="77777777" w:rsidR="00305A39" w:rsidRPr="00DA5CA7" w:rsidRDefault="00305A39" w:rsidP="00305A39">
            <w:pPr>
              <w:rPr>
                <w:rFonts w:cs="Arial"/>
                <w:sz w:val="22"/>
                <w:szCs w:val="22"/>
              </w:rPr>
            </w:pPr>
            <w:r w:rsidRPr="00DA5CA7">
              <w:rPr>
                <w:rFonts w:cs="Arial"/>
                <w:sz w:val="22"/>
                <w:szCs w:val="22"/>
              </w:rPr>
              <w:t>The two members of staff holding certificates of competence are as listed below.</w:t>
            </w:r>
          </w:p>
          <w:p w14:paraId="3D769F6A" w14:textId="77777777" w:rsidR="00305A39" w:rsidRPr="00DA5CA7" w:rsidRDefault="00305A39" w:rsidP="00305A39">
            <w:pPr>
              <w:rPr>
                <w:rFonts w:cs="Arial"/>
                <w:sz w:val="22"/>
                <w:szCs w:val="22"/>
              </w:rPr>
            </w:pPr>
            <w:r w:rsidRPr="00DA5CA7">
              <w:rPr>
                <w:rFonts w:cs="Arial"/>
                <w:b/>
                <w:sz w:val="22"/>
                <w:szCs w:val="22"/>
              </w:rPr>
              <w:t>Stuart Dunsheath</w:t>
            </w:r>
            <w:r w:rsidRPr="00DA5CA7">
              <w:rPr>
                <w:rFonts w:cs="Arial"/>
                <w:sz w:val="22"/>
                <w:szCs w:val="22"/>
              </w:rPr>
              <w:t xml:space="preserve">  </w:t>
            </w:r>
          </w:p>
          <w:p w14:paraId="0ACE802D" w14:textId="77777777" w:rsidR="00305A39" w:rsidRPr="00DA5CA7" w:rsidRDefault="00305A39" w:rsidP="00305A39">
            <w:pPr>
              <w:pStyle w:val="ListParagraph"/>
              <w:numPr>
                <w:ilvl w:val="0"/>
                <w:numId w:val="4"/>
              </w:numPr>
              <w:rPr>
                <w:rFonts w:ascii="Arial" w:hAnsi="Arial" w:cs="Arial"/>
              </w:rPr>
            </w:pPr>
            <w:r w:rsidRPr="00DA5CA7">
              <w:rPr>
                <w:rFonts w:ascii="Arial" w:hAnsi="Arial" w:cs="Arial"/>
              </w:rPr>
              <w:t>Continuing Competency Certificate (Valid: 18/02/14 – 29/02/16)</w:t>
            </w:r>
          </w:p>
          <w:p w14:paraId="2F17E995" w14:textId="77777777" w:rsidR="00305A39" w:rsidRPr="00DA5CA7" w:rsidRDefault="00305A39" w:rsidP="00305A39">
            <w:pPr>
              <w:rPr>
                <w:rFonts w:cs="Arial"/>
                <w:sz w:val="22"/>
                <w:szCs w:val="22"/>
              </w:rPr>
            </w:pPr>
            <w:r w:rsidRPr="00DA5CA7">
              <w:rPr>
                <w:rFonts w:cs="Arial"/>
                <w:b/>
                <w:sz w:val="22"/>
                <w:szCs w:val="22"/>
              </w:rPr>
              <w:t>Bradley Williams</w:t>
            </w:r>
            <w:r w:rsidRPr="00DA5CA7">
              <w:rPr>
                <w:rFonts w:cs="Arial"/>
                <w:sz w:val="22"/>
                <w:szCs w:val="22"/>
              </w:rPr>
              <w:t xml:space="preserve">  </w:t>
            </w:r>
          </w:p>
          <w:p w14:paraId="4368CB8D" w14:textId="77777777" w:rsidR="00305A39" w:rsidRPr="00DA5CA7" w:rsidRDefault="00305A39" w:rsidP="00305A39">
            <w:pPr>
              <w:pStyle w:val="ListParagraph"/>
              <w:numPr>
                <w:ilvl w:val="0"/>
                <w:numId w:val="4"/>
              </w:numPr>
              <w:rPr>
                <w:rFonts w:ascii="Arial" w:hAnsi="Arial" w:cs="Arial"/>
              </w:rPr>
            </w:pPr>
            <w:r w:rsidRPr="00DA5CA7">
              <w:rPr>
                <w:rFonts w:ascii="Arial" w:hAnsi="Arial" w:cs="Arial"/>
              </w:rPr>
              <w:t>Continuing Competency Certificate (Valid: 17/03/14 – 29/02/16)</w:t>
            </w:r>
          </w:p>
          <w:p w14:paraId="6B14011D" w14:textId="77777777" w:rsidR="00DA5CA7" w:rsidRPr="00DA5CA7" w:rsidRDefault="00DA5CA7" w:rsidP="00DA5CA7">
            <w:pPr>
              <w:rPr>
                <w:rFonts w:cs="Arial"/>
                <w:sz w:val="22"/>
                <w:szCs w:val="22"/>
              </w:rPr>
            </w:pPr>
          </w:p>
          <w:p w14:paraId="57DFCA21" w14:textId="77777777" w:rsidR="00DA5CA7" w:rsidRDefault="00DA5CA7" w:rsidP="00DA5CA7">
            <w:pPr>
              <w:rPr>
                <w:rFonts w:cs="Arial"/>
                <w:b/>
                <w:sz w:val="22"/>
                <w:szCs w:val="22"/>
                <w:u w:val="single"/>
              </w:rPr>
            </w:pPr>
            <w:r w:rsidRPr="00DA5CA7">
              <w:rPr>
                <w:rFonts w:cs="Arial"/>
                <w:b/>
                <w:sz w:val="22"/>
                <w:szCs w:val="22"/>
                <w:u w:val="single"/>
              </w:rPr>
              <w:t>Site management</w:t>
            </w:r>
          </w:p>
          <w:p w14:paraId="514867CF" w14:textId="77777777" w:rsidR="00DA5CA7" w:rsidRDefault="00DA5CA7" w:rsidP="00DA5CA7">
            <w:pPr>
              <w:rPr>
                <w:rFonts w:cs="Arial"/>
                <w:b/>
                <w:sz w:val="22"/>
                <w:szCs w:val="22"/>
                <w:u w:val="single"/>
              </w:rPr>
            </w:pPr>
          </w:p>
          <w:p w14:paraId="61C36130" w14:textId="6EA8C07B" w:rsidR="00DA5CA7" w:rsidRPr="00DA5CA7" w:rsidRDefault="00DA5CA7" w:rsidP="00DA5CA7">
            <w:pPr>
              <w:rPr>
                <w:rFonts w:cs="Arial"/>
                <w:sz w:val="22"/>
                <w:szCs w:val="22"/>
              </w:rPr>
            </w:pPr>
            <w:r w:rsidRPr="00DA5CA7">
              <w:rPr>
                <w:rFonts w:cs="Arial"/>
                <w:sz w:val="22"/>
                <w:szCs w:val="22"/>
              </w:rPr>
              <w:t xml:space="preserve">The site appeared generally clean and tidy during the inspection. </w:t>
            </w:r>
            <w:r>
              <w:rPr>
                <w:rFonts w:cs="Arial"/>
                <w:sz w:val="22"/>
                <w:szCs w:val="22"/>
              </w:rPr>
              <w:t>No adverse comments.</w:t>
            </w:r>
          </w:p>
          <w:p w14:paraId="58D590AA" w14:textId="77777777" w:rsidR="00DA5CA7" w:rsidRPr="00DA5CA7" w:rsidRDefault="00DA5CA7" w:rsidP="00DA5CA7">
            <w:pPr>
              <w:rPr>
                <w:rFonts w:cs="Arial"/>
                <w:b/>
                <w:sz w:val="22"/>
                <w:szCs w:val="22"/>
                <w:u w:val="single"/>
              </w:rPr>
            </w:pPr>
          </w:p>
          <w:p w14:paraId="4447D2BA" w14:textId="77777777" w:rsidR="00DA5CA7" w:rsidRPr="00DA5CA7" w:rsidRDefault="00DA5CA7" w:rsidP="00DA5CA7">
            <w:pPr>
              <w:rPr>
                <w:rFonts w:cs="Arial"/>
                <w:sz w:val="22"/>
                <w:szCs w:val="22"/>
              </w:rPr>
            </w:pPr>
          </w:p>
          <w:p w14:paraId="55D9D8A9" w14:textId="471B5ACA" w:rsidR="00DA5CA7" w:rsidRPr="00DA5CA7" w:rsidRDefault="00DA5CA7" w:rsidP="00DA5CA7">
            <w:pPr>
              <w:rPr>
                <w:rFonts w:cs="Arial"/>
                <w:b/>
                <w:sz w:val="22"/>
                <w:szCs w:val="22"/>
                <w:u w:val="single"/>
              </w:rPr>
            </w:pPr>
            <w:r w:rsidRPr="00DA5CA7">
              <w:rPr>
                <w:rFonts w:cs="Arial"/>
                <w:b/>
                <w:sz w:val="22"/>
                <w:szCs w:val="22"/>
                <w:u w:val="single"/>
              </w:rPr>
              <w:t>T9 Exemption</w:t>
            </w:r>
          </w:p>
          <w:p w14:paraId="44ADBAB0" w14:textId="6A015C8C" w:rsidR="00DA5CA7" w:rsidRPr="00DA5CA7" w:rsidRDefault="00DA5CA7" w:rsidP="00DA5CA7">
            <w:pPr>
              <w:rPr>
                <w:rFonts w:cs="Arial"/>
                <w:sz w:val="22"/>
                <w:szCs w:val="22"/>
              </w:rPr>
            </w:pPr>
            <w:r>
              <w:rPr>
                <w:rFonts w:cs="Arial"/>
                <w:sz w:val="22"/>
                <w:szCs w:val="22"/>
              </w:rPr>
              <w:t>As part of the compliance visit the T9 Exemption (scrap metal recovery) activities were also inspected. This area appeared fit for purpose and no adverse comments recorded.</w:t>
            </w:r>
          </w:p>
          <w:p w14:paraId="17425BDD" w14:textId="77777777" w:rsidR="00E74AB3" w:rsidRPr="00DA5CA7" w:rsidRDefault="00E74AB3" w:rsidP="00305A39">
            <w:pPr>
              <w:rPr>
                <w:rFonts w:cs="Arial"/>
                <w:b/>
                <w:sz w:val="22"/>
                <w:szCs w:val="22"/>
                <w:u w:val="single"/>
              </w:rPr>
            </w:pPr>
          </w:p>
          <w:p w14:paraId="2655B292" w14:textId="56BEA6DB" w:rsidR="00305A39" w:rsidRPr="00DA5CA7" w:rsidRDefault="00DA5CA7" w:rsidP="00305A39">
            <w:pPr>
              <w:rPr>
                <w:rFonts w:cs="Arial"/>
                <w:b/>
                <w:sz w:val="22"/>
                <w:szCs w:val="22"/>
                <w:u w:val="single"/>
              </w:rPr>
            </w:pPr>
            <w:r w:rsidRPr="00DA5CA7">
              <w:rPr>
                <w:rFonts w:cs="Arial"/>
                <w:b/>
                <w:sz w:val="22"/>
                <w:szCs w:val="22"/>
                <w:u w:val="single"/>
              </w:rPr>
              <w:t>Further notes</w:t>
            </w:r>
          </w:p>
          <w:p w14:paraId="40B0566B" w14:textId="76D18A4A" w:rsidR="00305A39" w:rsidRPr="00DA5CA7" w:rsidRDefault="00E74AB3" w:rsidP="00305A39">
            <w:pPr>
              <w:rPr>
                <w:rFonts w:cs="Arial"/>
                <w:b/>
                <w:sz w:val="22"/>
                <w:szCs w:val="22"/>
                <w:u w:val="single"/>
              </w:rPr>
            </w:pPr>
            <w:r w:rsidRPr="00DA5CA7">
              <w:rPr>
                <w:rFonts w:cs="Arial"/>
                <w:sz w:val="22"/>
                <w:szCs w:val="22"/>
              </w:rPr>
              <w:t>Permit holder</w:t>
            </w:r>
            <w:r w:rsidR="00305A39" w:rsidRPr="00DA5CA7">
              <w:rPr>
                <w:rFonts w:cs="Arial"/>
                <w:sz w:val="22"/>
                <w:szCs w:val="22"/>
              </w:rPr>
              <w:t xml:space="preserve"> has expressed his interest </w:t>
            </w:r>
            <w:r w:rsidRPr="00DA5CA7">
              <w:rPr>
                <w:rFonts w:cs="Arial"/>
                <w:sz w:val="22"/>
                <w:szCs w:val="22"/>
              </w:rPr>
              <w:t>in</w:t>
            </w:r>
            <w:r w:rsidR="00305A39" w:rsidRPr="00DA5CA7">
              <w:rPr>
                <w:rFonts w:cs="Arial"/>
                <w:sz w:val="22"/>
                <w:szCs w:val="22"/>
              </w:rPr>
              <w:t xml:space="preserve"> expanding in to d</w:t>
            </w:r>
            <w:r w:rsidRPr="00DA5CA7">
              <w:rPr>
                <w:rFonts w:cs="Arial"/>
                <w:sz w:val="22"/>
                <w:szCs w:val="22"/>
              </w:rPr>
              <w:t>epolluting and dismantling</w:t>
            </w:r>
            <w:r w:rsidR="00305A39" w:rsidRPr="00DA5CA7">
              <w:rPr>
                <w:rFonts w:cs="Arial"/>
                <w:sz w:val="22"/>
                <w:szCs w:val="22"/>
              </w:rPr>
              <w:t xml:space="preserve"> HGVs at Rhos Fawr (SA43 2AR). </w:t>
            </w:r>
          </w:p>
          <w:p w14:paraId="47F0165F" w14:textId="67CAF9C9" w:rsidR="00305A39" w:rsidRPr="00DA5CA7" w:rsidRDefault="00305A39" w:rsidP="00305A39">
            <w:pPr>
              <w:rPr>
                <w:rFonts w:cs="Arial"/>
                <w:sz w:val="22"/>
                <w:szCs w:val="22"/>
              </w:rPr>
            </w:pPr>
          </w:p>
          <w:p w14:paraId="2615535E" w14:textId="2602F7D8" w:rsidR="00E74AB3" w:rsidRPr="00DA5CA7" w:rsidRDefault="00E74AB3" w:rsidP="00E74AB3">
            <w:pPr>
              <w:pStyle w:val="Heading1"/>
              <w:rPr>
                <w:rFonts w:ascii="Arial" w:hAnsi="Arial"/>
                <w:sz w:val="22"/>
                <w:szCs w:val="22"/>
              </w:rPr>
            </w:pPr>
            <w:r w:rsidRPr="00DA5CA7">
              <w:rPr>
                <w:rFonts w:ascii="Arial" w:hAnsi="Arial"/>
                <w:sz w:val="22"/>
                <w:szCs w:val="22"/>
              </w:rPr>
              <w:t>The standard rules permit for this activity would be, s</w:t>
            </w:r>
            <w:r w:rsidRPr="00DA5CA7">
              <w:rPr>
                <w:rFonts w:ascii="Arial" w:hAnsi="Arial"/>
                <w:sz w:val="22"/>
                <w:szCs w:val="22"/>
              </w:rPr>
              <w:t>tandard rules SR2011No3 – vehicle storage, depollution &amp; dismantling (authorised treatment) facility</w:t>
            </w:r>
          </w:p>
          <w:p w14:paraId="5AEAE2E6" w14:textId="77777777" w:rsidR="00E74AB3" w:rsidRPr="00DA5CA7" w:rsidRDefault="00E74AB3" w:rsidP="00E74AB3">
            <w:pPr>
              <w:rPr>
                <w:sz w:val="22"/>
                <w:szCs w:val="22"/>
                <w:lang w:eastAsia="en-US"/>
              </w:rPr>
            </w:pPr>
          </w:p>
          <w:p w14:paraId="000F6BB3" w14:textId="2FD18B06" w:rsidR="00E74AB3" w:rsidRPr="00DA5CA7" w:rsidRDefault="00E74AB3" w:rsidP="00E74AB3">
            <w:pPr>
              <w:rPr>
                <w:sz w:val="22"/>
                <w:szCs w:val="22"/>
                <w:lang w:eastAsia="en-US"/>
              </w:rPr>
            </w:pPr>
            <w:r w:rsidRPr="00DA5CA7">
              <w:rPr>
                <w:sz w:val="22"/>
                <w:szCs w:val="22"/>
                <w:lang w:eastAsia="en-US"/>
              </w:rPr>
              <w:t>From an initial check there was no reason why a standard rules permit could not be applied for at this location however the operator would need to look into this further.</w:t>
            </w:r>
          </w:p>
          <w:p w14:paraId="5FB32C6C" w14:textId="77777777" w:rsidR="00350D44" w:rsidRPr="00DA5CA7" w:rsidRDefault="00350D44" w:rsidP="00E74AB3">
            <w:pPr>
              <w:rPr>
                <w:sz w:val="22"/>
                <w:szCs w:val="22"/>
              </w:rPr>
            </w:pPr>
          </w:p>
          <w:p w14:paraId="477E101D" w14:textId="3F5A25CF" w:rsidR="00E74AB3" w:rsidRDefault="00DA5CA7" w:rsidP="00E74AB3">
            <w:pPr>
              <w:rPr>
                <w:sz w:val="22"/>
                <w:szCs w:val="22"/>
              </w:rPr>
            </w:pPr>
            <w:r w:rsidRPr="00DA5CA7">
              <w:rPr>
                <w:sz w:val="22"/>
                <w:szCs w:val="22"/>
              </w:rPr>
              <w:t>If the operator decides to proceed with an application for a</w:t>
            </w:r>
            <w:r>
              <w:rPr>
                <w:sz w:val="22"/>
                <w:szCs w:val="22"/>
              </w:rPr>
              <w:t xml:space="preserve"> standard rules</w:t>
            </w:r>
            <w:r w:rsidRPr="00DA5CA7">
              <w:rPr>
                <w:sz w:val="22"/>
                <w:szCs w:val="22"/>
              </w:rPr>
              <w:t xml:space="preserve"> permit they are entitled to 1hour pre-application time.</w:t>
            </w:r>
          </w:p>
          <w:p w14:paraId="15F998DF" w14:textId="77777777" w:rsidR="00DA5CA7" w:rsidRPr="00DA5CA7" w:rsidRDefault="00DA5CA7" w:rsidP="00E74AB3">
            <w:pPr>
              <w:rPr>
                <w:sz w:val="22"/>
                <w:szCs w:val="22"/>
              </w:rPr>
            </w:pPr>
          </w:p>
          <w:p w14:paraId="20745B5A" w14:textId="77777777" w:rsidR="00DA5CA7" w:rsidRPr="00DA5CA7" w:rsidRDefault="00DA5CA7" w:rsidP="00E74AB3">
            <w:pPr>
              <w:rPr>
                <w:sz w:val="22"/>
                <w:szCs w:val="22"/>
              </w:rPr>
            </w:pPr>
            <w:r w:rsidRPr="00DA5CA7">
              <w:rPr>
                <w:sz w:val="22"/>
                <w:szCs w:val="22"/>
              </w:rPr>
              <w:t>Further information can be found by clicking on the following link:</w:t>
            </w:r>
          </w:p>
          <w:p w14:paraId="00695D88" w14:textId="287E7274" w:rsidR="00DA5CA7" w:rsidRPr="00DA5CA7" w:rsidRDefault="00DA5CA7" w:rsidP="00E74AB3">
            <w:pPr>
              <w:rPr>
                <w:sz w:val="22"/>
                <w:szCs w:val="22"/>
              </w:rPr>
            </w:pPr>
            <w:hyperlink r:id="rId13" w:history="1">
              <w:r w:rsidRPr="00DA5CA7">
                <w:rPr>
                  <w:rStyle w:val="Hyperlink"/>
                  <w:sz w:val="22"/>
                  <w:szCs w:val="22"/>
                </w:rPr>
                <w:t>http://naturalresourceswales.gov.uk/apply-and-buy/waste-permitting/new-standard-permit-for-waste-operations/?lang=en</w:t>
              </w:r>
            </w:hyperlink>
          </w:p>
          <w:p w14:paraId="77020273" w14:textId="77777777" w:rsidR="00DA5CA7" w:rsidRDefault="00DA5CA7" w:rsidP="00E74AB3"/>
          <w:p w14:paraId="306CBE41" w14:textId="6349C824" w:rsidR="00DA5CA7" w:rsidRPr="00DA5CA7" w:rsidRDefault="00DA5CA7" w:rsidP="00E74AB3">
            <w:pPr>
              <w:rPr>
                <w:i/>
                <w:u w:val="single"/>
              </w:rPr>
            </w:pPr>
            <w:r w:rsidRPr="00DA5CA7">
              <w:rPr>
                <w:i/>
                <w:u w:val="single"/>
              </w:rPr>
              <w:t>Report ends.</w:t>
            </w:r>
          </w:p>
        </w:tc>
      </w:tr>
    </w:tbl>
    <w:p w14:paraId="306CBE43"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306CBE49"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306CBE44" w14:textId="77777777" w:rsidR="002A5A10" w:rsidRPr="00D85271" w:rsidRDefault="00B27814" w:rsidP="00D85271">
            <w:pPr>
              <w:ind w:right="863"/>
              <w:rPr>
                <w:rFonts w:cs="Arial"/>
                <w:sz w:val="22"/>
                <w:szCs w:val="22"/>
              </w:rPr>
            </w:pPr>
            <w:r>
              <w:rPr>
                <w:noProof/>
              </w:rPr>
              <w:lastRenderedPageBreak/>
              <w:drawing>
                <wp:inline distT="0" distB="0" distL="0" distR="0" wp14:anchorId="306CBED4" wp14:editId="306CBED5">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306CBE45"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306CBE46" w14:textId="77777777" w:rsidR="00D30F2F" w:rsidRDefault="00D30F2F" w:rsidP="00D85271">
            <w:pPr>
              <w:pStyle w:val="Header"/>
              <w:tabs>
                <w:tab w:val="clear" w:pos="4320"/>
                <w:tab w:val="clear" w:pos="8640"/>
              </w:tabs>
              <w:rPr>
                <w:sz w:val="22"/>
                <w:szCs w:val="22"/>
              </w:rPr>
            </w:pPr>
          </w:p>
          <w:p w14:paraId="306CBE47" w14:textId="36C5ABDF"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DA5CA7">
              <w:rPr>
                <w:sz w:val="22"/>
                <w:szCs w:val="22"/>
              </w:rPr>
              <w:t>150202AP3798FB</w:t>
            </w:r>
            <w:r w:rsidR="00DA5CA7" w:rsidRPr="00D85271">
              <w:rPr>
                <w:sz w:val="22"/>
                <w:szCs w:val="22"/>
              </w:rPr>
              <w:tab/>
            </w:r>
          </w:p>
          <w:p w14:paraId="306CBE48" w14:textId="77777777" w:rsidR="002A5A10" w:rsidRPr="00D85271" w:rsidRDefault="002A5A10" w:rsidP="00732D5A">
            <w:pPr>
              <w:rPr>
                <w:rFonts w:cs="Arial"/>
                <w:sz w:val="22"/>
                <w:szCs w:val="22"/>
              </w:rPr>
            </w:pPr>
          </w:p>
        </w:tc>
      </w:tr>
      <w:tr w:rsidR="002A5A10" w:rsidRPr="00D85271" w14:paraId="306CBE4B"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306CBE4A"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306CBE50"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306CBE4C"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306CBE4D" w14:textId="77777777" w:rsidR="00292E77" w:rsidRPr="00D85271" w:rsidRDefault="00292E77" w:rsidP="00E96F35">
            <w:pPr>
              <w:rPr>
                <w:rFonts w:cs="Arial"/>
                <w:sz w:val="20"/>
              </w:rPr>
            </w:pPr>
            <w:bookmarkStart w:id="76" w:name="Name_of_site_2"/>
            <w:bookmarkEnd w:id="76"/>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306CBE4E"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306CBE4F" w14:textId="77777777" w:rsidR="00292E77" w:rsidRPr="00292E77" w:rsidRDefault="00292E77" w:rsidP="00292E77">
            <w:pPr>
              <w:ind w:right="-173"/>
              <w:rPr>
                <w:rFonts w:cs="Arial"/>
                <w:sz w:val="22"/>
                <w:szCs w:val="22"/>
              </w:rPr>
            </w:pPr>
            <w:bookmarkStart w:id="77" w:name="Permit_Ref_No_2"/>
            <w:bookmarkEnd w:id="77"/>
          </w:p>
        </w:tc>
      </w:tr>
      <w:tr w:rsidR="00292E77" w:rsidRPr="00D85271" w14:paraId="306CBE55"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306CBE51"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306CBE52" w14:textId="77777777" w:rsidR="00292E77" w:rsidRPr="00D85271" w:rsidRDefault="00292E77" w:rsidP="00E96F35">
            <w:pPr>
              <w:rPr>
                <w:rFonts w:cs="Arial"/>
                <w:sz w:val="20"/>
              </w:rPr>
            </w:pPr>
            <w:bookmarkStart w:id="78" w:name="Operator_Permit_Holder_2"/>
            <w:bookmarkEnd w:id="78"/>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306CBE53"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306CBE54" w14:textId="77777777" w:rsidR="00292E77" w:rsidRPr="00D85271" w:rsidRDefault="00292E77" w:rsidP="00732D5A">
            <w:pPr>
              <w:rPr>
                <w:rFonts w:cs="Arial"/>
                <w:sz w:val="20"/>
              </w:rPr>
            </w:pPr>
            <w:bookmarkStart w:id="79" w:name="Date_2"/>
            <w:bookmarkStart w:id="80" w:name="_GoBack"/>
            <w:bookmarkEnd w:id="79"/>
            <w:bookmarkEnd w:id="80"/>
          </w:p>
        </w:tc>
      </w:tr>
    </w:tbl>
    <w:p w14:paraId="306CBE56"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306CBE59"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306CBE57"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306CBE58"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306CBE5C" w14:textId="77777777" w:rsidTr="00D85271">
        <w:trPr>
          <w:trHeight w:val="566"/>
        </w:trPr>
        <w:tc>
          <w:tcPr>
            <w:tcW w:w="10817" w:type="dxa"/>
            <w:gridSpan w:val="3"/>
            <w:tcBorders>
              <w:top w:val="nil"/>
              <w:bottom w:val="single" w:sz="12" w:space="0" w:color="auto"/>
            </w:tcBorders>
            <w:shd w:val="clear" w:color="auto" w:fill="D9D9D9"/>
            <w:vAlign w:val="center"/>
          </w:tcPr>
          <w:p w14:paraId="306CBE5A"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306CBE5B"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306CBE5F"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306CBE5D"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306CBE5E" w14:textId="77777777" w:rsidR="00AA2224" w:rsidRPr="00D85271" w:rsidRDefault="00AA2224" w:rsidP="00D85271">
            <w:pPr>
              <w:jc w:val="center"/>
              <w:rPr>
                <w:rFonts w:cs="Arial"/>
                <w:sz w:val="20"/>
              </w:rPr>
            </w:pPr>
            <w:bookmarkStart w:id="81" w:name="Action_Advice"/>
            <w:bookmarkEnd w:id="81"/>
          </w:p>
        </w:tc>
      </w:tr>
      <w:tr w:rsidR="00AA2224" w:rsidRPr="00D85271" w14:paraId="306CBE62"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306CBE60"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306CBE61" w14:textId="77777777" w:rsidR="00AA2224" w:rsidRPr="00D85271" w:rsidRDefault="00AA2224" w:rsidP="00D85271">
            <w:pPr>
              <w:jc w:val="center"/>
              <w:rPr>
                <w:rFonts w:cs="Arial"/>
                <w:sz w:val="20"/>
              </w:rPr>
            </w:pPr>
            <w:bookmarkStart w:id="82" w:name="Action_Warn"/>
            <w:bookmarkEnd w:id="82"/>
          </w:p>
        </w:tc>
      </w:tr>
      <w:tr w:rsidR="00AA2224" w:rsidRPr="00D85271" w14:paraId="306CBE65"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06CBE63"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06CBE64" w14:textId="77777777" w:rsidR="00AA2224" w:rsidRPr="00D85271" w:rsidRDefault="00AA2224" w:rsidP="00D85271">
            <w:pPr>
              <w:jc w:val="center"/>
              <w:rPr>
                <w:rFonts w:cs="Arial"/>
                <w:sz w:val="20"/>
              </w:rPr>
            </w:pPr>
            <w:bookmarkStart w:id="83" w:name="Action_Act"/>
            <w:bookmarkEnd w:id="83"/>
          </w:p>
        </w:tc>
      </w:tr>
    </w:tbl>
    <w:p w14:paraId="306CBE66"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306CBE68"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306CBE6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306CBE6A" w14:textId="77777777" w:rsidTr="00292E77">
        <w:trPr>
          <w:cantSplit/>
          <w:trHeight w:val="385"/>
        </w:trPr>
        <w:tc>
          <w:tcPr>
            <w:tcW w:w="10920" w:type="dxa"/>
            <w:gridSpan w:val="4"/>
            <w:tcBorders>
              <w:top w:val="nil"/>
              <w:bottom w:val="single" w:sz="12" w:space="0" w:color="auto"/>
            </w:tcBorders>
            <w:shd w:val="clear" w:color="auto" w:fill="D9D9D9"/>
          </w:tcPr>
          <w:p w14:paraId="306CBE69"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306CBE6F"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306CBE6B"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306CBE6C"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306CBE6D"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306CBE6E"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306CBE73"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306CBE70"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306CBE71"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306CBE72" w14:textId="77777777" w:rsidR="002A5A10" w:rsidRPr="00D85271" w:rsidRDefault="002A5A10" w:rsidP="00CD5E00">
            <w:pPr>
              <w:pStyle w:val="BodyText"/>
              <w:spacing w:line="200" w:lineRule="exact"/>
              <w:rPr>
                <w:rFonts w:ascii="Arial" w:hAnsi="Arial"/>
                <w:sz w:val="16"/>
                <w:szCs w:val="16"/>
              </w:rPr>
            </w:pPr>
          </w:p>
        </w:tc>
      </w:tr>
      <w:tr w:rsidR="00292E77" w:rsidRPr="00D85271" w14:paraId="306CBE7B"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06CBE74" w14:textId="77777777" w:rsidR="00292E77" w:rsidRDefault="00292E77" w:rsidP="00292E77">
            <w:pPr>
              <w:pStyle w:val="BodyText"/>
              <w:spacing w:line="200" w:lineRule="exact"/>
              <w:rPr>
                <w:rFonts w:ascii="Arial" w:hAnsi="Arial"/>
                <w:sz w:val="20"/>
                <w:szCs w:val="20"/>
              </w:rPr>
            </w:pPr>
          </w:p>
          <w:p w14:paraId="306CBE75"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306CBE76" w14:textId="77777777" w:rsidR="00292E77" w:rsidRDefault="00292E77" w:rsidP="00292E77">
            <w:pPr>
              <w:pStyle w:val="BodyText"/>
              <w:spacing w:line="200" w:lineRule="exact"/>
              <w:rPr>
                <w:rFonts w:ascii="Arial" w:hAnsi="Arial"/>
                <w:sz w:val="20"/>
                <w:szCs w:val="20"/>
              </w:rPr>
            </w:pPr>
          </w:p>
          <w:p w14:paraId="306CBE77"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306CBE78" w14:textId="77777777" w:rsidR="00292E77" w:rsidRDefault="00292E77" w:rsidP="00292E77">
            <w:pPr>
              <w:pStyle w:val="BodyText"/>
              <w:spacing w:line="200" w:lineRule="exact"/>
              <w:rPr>
                <w:rFonts w:ascii="Arial" w:hAnsi="Arial"/>
                <w:sz w:val="20"/>
                <w:szCs w:val="20"/>
              </w:rPr>
            </w:pPr>
          </w:p>
          <w:p w14:paraId="306CBE79"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306CBE7A" w14:textId="77777777" w:rsidR="00292E77" w:rsidRPr="00D85271" w:rsidRDefault="00292E77" w:rsidP="00CD5E00">
            <w:pPr>
              <w:pStyle w:val="BodyText"/>
              <w:spacing w:line="200" w:lineRule="exact"/>
              <w:rPr>
                <w:rFonts w:ascii="Arial" w:hAnsi="Arial"/>
                <w:sz w:val="20"/>
                <w:szCs w:val="20"/>
              </w:rPr>
            </w:pPr>
          </w:p>
        </w:tc>
      </w:tr>
    </w:tbl>
    <w:p w14:paraId="306CBE7C" w14:textId="77777777" w:rsidR="00DF4073" w:rsidRDefault="00DF4073" w:rsidP="00EC6FB2">
      <w:pPr>
        <w:pStyle w:val="BodyText"/>
        <w:spacing w:line="200" w:lineRule="exact"/>
        <w:ind w:left="227" w:hanging="227"/>
        <w:rPr>
          <w:rFonts w:ascii="Arial" w:hAnsi="Arial"/>
          <w:b/>
          <w:sz w:val="20"/>
          <w:szCs w:val="20"/>
        </w:rPr>
      </w:pPr>
    </w:p>
    <w:p w14:paraId="306CBE7D"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306CBE81"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306CBE7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306CBE7F"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306CBE80"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06CBE95"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306CBE82" w14:textId="77777777" w:rsidR="00832CD2" w:rsidRPr="00A62CFA" w:rsidRDefault="00832CD2" w:rsidP="00D91324">
            <w:pPr>
              <w:rPr>
                <w:rFonts w:cs="Arial"/>
                <w:sz w:val="20"/>
              </w:rPr>
            </w:pPr>
            <w:r w:rsidRPr="00A62CFA">
              <w:rPr>
                <w:sz w:val="20"/>
                <w:lang w:val="en-US"/>
              </w:rPr>
              <w:t>To ensure you correct actual or potential non-compliance we may</w:t>
            </w:r>
          </w:p>
          <w:p w14:paraId="306CBE8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306CBE8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306CBE85"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306CBE8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306CBE87"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306CBE88"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306CBE89"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06CBE8A"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306CBE8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4"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306CBE8C"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306CBE8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306CBE8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306CBE8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306CBE9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306CBE9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306CBE92"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306CBE93"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306CBE94"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306CBE9D"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306CBE96"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306CBE97" w14:textId="77777777" w:rsidR="00366E1F" w:rsidRPr="00366E1F" w:rsidRDefault="00366E1F" w:rsidP="00832CD2">
            <w:pPr>
              <w:rPr>
                <w:rFonts w:cs="Arial"/>
                <w:sz w:val="20"/>
                <w:lang w:val="en-US"/>
              </w:rPr>
            </w:pPr>
          </w:p>
          <w:p w14:paraId="306CBE98"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306CBE99"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306CBE9A"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5"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306CBE9B"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9C" w14:textId="77777777" w:rsidR="00832CD2" w:rsidRPr="00D85271" w:rsidRDefault="00832CD2" w:rsidP="00D85271">
            <w:pPr>
              <w:pStyle w:val="BodyText2"/>
              <w:spacing w:line="200" w:lineRule="exact"/>
              <w:rPr>
                <w:rFonts w:cs="Arial"/>
                <w:b/>
                <w:sz w:val="20"/>
                <w:lang w:val="en-US"/>
              </w:rPr>
            </w:pPr>
          </w:p>
        </w:tc>
      </w:tr>
      <w:tr w:rsidR="00832CD2" w:rsidRPr="00D85271" w14:paraId="306CBEA3"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306CBE9E"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306CBE9F"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306CBEA0"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306CBEA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A2" w14:textId="77777777" w:rsidR="00832CD2" w:rsidRPr="00D85271" w:rsidRDefault="00832CD2" w:rsidP="00D85271">
            <w:pPr>
              <w:pStyle w:val="BodyText2"/>
              <w:spacing w:line="200" w:lineRule="exact"/>
              <w:rPr>
                <w:rFonts w:cs="Arial"/>
                <w:b/>
                <w:sz w:val="20"/>
                <w:lang w:val="en-US"/>
              </w:rPr>
            </w:pPr>
          </w:p>
        </w:tc>
      </w:tr>
      <w:tr w:rsidR="00927314" w:rsidRPr="00D85271" w14:paraId="306CBEA8"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306CBEA4"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306CBEA5"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06CBEA6"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306CBEA7"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6"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306CBEAE"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306CBEA9"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306CBEAA"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306CBEAB"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306CBEAC"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AD" w14:textId="77777777" w:rsidR="00927314" w:rsidRPr="00D85271" w:rsidRDefault="00927314" w:rsidP="00D85271">
            <w:pPr>
              <w:pStyle w:val="BodyText2"/>
              <w:spacing w:line="200" w:lineRule="exact"/>
              <w:rPr>
                <w:rFonts w:cs="Arial"/>
                <w:b/>
                <w:sz w:val="20"/>
                <w:lang w:val="en-US"/>
              </w:rPr>
            </w:pPr>
          </w:p>
        </w:tc>
      </w:tr>
      <w:tr w:rsidR="00927314" w:rsidRPr="00D85271" w14:paraId="306CBEB4"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306CBEA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306CBEB0"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06CBEB1"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306CBEB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B3" w14:textId="77777777" w:rsidR="00927314" w:rsidRPr="00D85271" w:rsidRDefault="00927314" w:rsidP="00D85271">
            <w:pPr>
              <w:pStyle w:val="BodyText2"/>
              <w:spacing w:line="200" w:lineRule="exact"/>
              <w:rPr>
                <w:rFonts w:cs="Arial"/>
                <w:b/>
                <w:sz w:val="20"/>
                <w:lang w:val="en-US"/>
              </w:rPr>
            </w:pPr>
          </w:p>
        </w:tc>
      </w:tr>
      <w:tr w:rsidR="00927314" w:rsidRPr="00D85271" w14:paraId="306CBEBA"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306CBEB5"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306CBEB6"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06CBEB7"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306CBEB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B9" w14:textId="77777777" w:rsidR="00927314" w:rsidRPr="00D85271" w:rsidRDefault="00927314" w:rsidP="00D85271">
            <w:pPr>
              <w:pStyle w:val="BodyText2"/>
              <w:spacing w:line="200" w:lineRule="exact"/>
              <w:rPr>
                <w:rFonts w:cs="Arial"/>
                <w:b/>
                <w:sz w:val="20"/>
                <w:lang w:val="en-US"/>
              </w:rPr>
            </w:pPr>
          </w:p>
        </w:tc>
      </w:tr>
      <w:tr w:rsidR="00927314" w:rsidRPr="00D85271" w14:paraId="306CBEC2"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306CBEBB"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306CBEBC"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06CBEBD"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306CBEBE"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06CBEBF" w14:textId="77777777" w:rsidR="00927314" w:rsidRPr="00EB5473" w:rsidRDefault="00CB6CEE" w:rsidP="00D91324">
            <w:pPr>
              <w:pStyle w:val="BodyText2"/>
              <w:spacing w:line="200" w:lineRule="exact"/>
              <w:rPr>
                <w:rFonts w:cs="Arial"/>
                <w:b/>
                <w:color w:val="FF0000"/>
                <w:sz w:val="22"/>
                <w:szCs w:val="22"/>
              </w:rPr>
            </w:pPr>
            <w:hyperlink r:id="rId17" w:history="1">
              <w:r w:rsidR="00927314" w:rsidRPr="00EB5473">
                <w:rPr>
                  <w:rStyle w:val="Hyperlink"/>
                  <w:rFonts w:cs="Arial"/>
                  <w:b/>
                  <w:color w:val="FF0000"/>
                  <w:sz w:val="22"/>
                  <w:szCs w:val="22"/>
                  <w:u w:val="none"/>
                  <w:lang w:val="en-US"/>
                </w:rPr>
                <w:t>Customer charter</w:t>
              </w:r>
            </w:hyperlink>
          </w:p>
          <w:p w14:paraId="306CBEC0"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306CBEC1"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8"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19"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0"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306CBEC8"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306CBEC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306CBEC4"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306CBEC5"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306CBEC6"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306CBEC7"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306CBECC"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306CBEC9" w14:textId="77777777" w:rsidR="00927314" w:rsidRPr="00D85271" w:rsidRDefault="00CB6CEE" w:rsidP="00D85271">
            <w:pPr>
              <w:spacing w:before="40" w:after="40"/>
              <w:rPr>
                <w:rFonts w:cs="Arial"/>
                <w:sz w:val="20"/>
                <w:lang w:val="en-US"/>
              </w:rPr>
            </w:pPr>
            <w:hyperlink r:id="rId21"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306CBECA"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CB" w14:textId="77777777" w:rsidR="00927314" w:rsidRPr="00D85271" w:rsidRDefault="00927314" w:rsidP="00D85271">
            <w:pPr>
              <w:spacing w:before="80" w:after="40"/>
              <w:jc w:val="center"/>
              <w:rPr>
                <w:rFonts w:cs="Arial"/>
                <w:sz w:val="20"/>
                <w:lang w:val="en-US"/>
              </w:rPr>
            </w:pPr>
          </w:p>
        </w:tc>
      </w:tr>
      <w:tr w:rsidR="00927314" w:rsidRPr="00D85271" w14:paraId="306CBED0"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306CBECD"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306CBECE"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06CBECF" w14:textId="77777777" w:rsidR="00927314" w:rsidRPr="00D85271" w:rsidRDefault="00927314" w:rsidP="00D85271">
            <w:pPr>
              <w:spacing w:before="40" w:after="40"/>
              <w:jc w:val="center"/>
              <w:rPr>
                <w:rFonts w:cs="Arial"/>
                <w:sz w:val="20"/>
                <w:lang w:val="en-US"/>
              </w:rPr>
            </w:pPr>
          </w:p>
        </w:tc>
      </w:tr>
    </w:tbl>
    <w:p w14:paraId="306CBED1"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2"/>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79737" w14:textId="77777777" w:rsidR="00CB6CEE" w:rsidRDefault="00CB6CEE">
      <w:r>
        <w:separator/>
      </w:r>
    </w:p>
  </w:endnote>
  <w:endnote w:type="continuationSeparator" w:id="0">
    <w:p w14:paraId="7254EFA0" w14:textId="77777777" w:rsidR="00CB6CEE" w:rsidRDefault="00CB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CBEDA" w14:textId="282D88D4" w:rsidR="00E5675D" w:rsidRPr="008E690D" w:rsidRDefault="000A6B35">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306CBEDB" wp14:editId="43D6F2CD">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6CBEDC"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E41DE0">
                            <w:rPr>
                              <w:noProof/>
                              <w:snapToGrid w:val="0"/>
                              <w:sz w:val="18"/>
                              <w:szCs w:val="18"/>
                              <w:lang w:eastAsia="en-US"/>
                            </w:rPr>
                            <w:t>2</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E41DE0">
                            <w:rPr>
                              <w:noProof/>
                              <w:snapToGrid w:val="0"/>
                              <w:sz w:val="18"/>
                              <w:szCs w:val="18"/>
                              <w:lang w:eastAsia="en-US"/>
                            </w:rPr>
                            <w:t>4</w:t>
                          </w:r>
                          <w:r w:rsidR="009E6311"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6CBEDB"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306CBEDC"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E41DE0">
                      <w:rPr>
                        <w:noProof/>
                        <w:snapToGrid w:val="0"/>
                        <w:sz w:val="18"/>
                        <w:szCs w:val="18"/>
                        <w:lang w:eastAsia="en-US"/>
                      </w:rPr>
                      <w:t>2</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E41DE0">
                      <w:rPr>
                        <w:noProof/>
                        <w:snapToGrid w:val="0"/>
                        <w:sz w:val="18"/>
                        <w:szCs w:val="18"/>
                        <w:lang w:eastAsia="en-US"/>
                      </w:rPr>
                      <w:t>4</w:t>
                    </w:r>
                    <w:r w:rsidR="009E6311"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E5EBD" w14:textId="77777777" w:rsidR="00CB6CEE" w:rsidRDefault="00CB6CEE">
      <w:r>
        <w:separator/>
      </w:r>
    </w:p>
  </w:footnote>
  <w:footnote w:type="continuationSeparator" w:id="0">
    <w:p w14:paraId="0132F38F" w14:textId="77777777" w:rsidR="00CB6CEE" w:rsidRDefault="00CB6C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DE347CF"/>
    <w:multiLevelType w:val="hybridMultilevel"/>
    <w:tmpl w:val="E81A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B35"/>
    <w:rsid w:val="00002B51"/>
    <w:rsid w:val="0000533E"/>
    <w:rsid w:val="000115FE"/>
    <w:rsid w:val="00012547"/>
    <w:rsid w:val="00016D8D"/>
    <w:rsid w:val="00030FF6"/>
    <w:rsid w:val="0003365A"/>
    <w:rsid w:val="00035B32"/>
    <w:rsid w:val="00056B62"/>
    <w:rsid w:val="00083332"/>
    <w:rsid w:val="00092D86"/>
    <w:rsid w:val="00097A48"/>
    <w:rsid w:val="000A2010"/>
    <w:rsid w:val="000A6B35"/>
    <w:rsid w:val="000A6E51"/>
    <w:rsid w:val="000B366E"/>
    <w:rsid w:val="000C1BB9"/>
    <w:rsid w:val="000C2EAE"/>
    <w:rsid w:val="000D1D01"/>
    <w:rsid w:val="000D427A"/>
    <w:rsid w:val="000E467F"/>
    <w:rsid w:val="000F3017"/>
    <w:rsid w:val="000F7E70"/>
    <w:rsid w:val="001047DF"/>
    <w:rsid w:val="001172EB"/>
    <w:rsid w:val="001174B0"/>
    <w:rsid w:val="0012093E"/>
    <w:rsid w:val="00124713"/>
    <w:rsid w:val="00165767"/>
    <w:rsid w:val="001702F2"/>
    <w:rsid w:val="001757A4"/>
    <w:rsid w:val="001807AE"/>
    <w:rsid w:val="00180ACB"/>
    <w:rsid w:val="00181D1C"/>
    <w:rsid w:val="001A7BC8"/>
    <w:rsid w:val="001B1E75"/>
    <w:rsid w:val="001B2A23"/>
    <w:rsid w:val="001B48F7"/>
    <w:rsid w:val="001E495C"/>
    <w:rsid w:val="001E4F00"/>
    <w:rsid w:val="001F1B74"/>
    <w:rsid w:val="001F780B"/>
    <w:rsid w:val="00210C1C"/>
    <w:rsid w:val="002116A8"/>
    <w:rsid w:val="002160BD"/>
    <w:rsid w:val="00220725"/>
    <w:rsid w:val="0022636C"/>
    <w:rsid w:val="0024020D"/>
    <w:rsid w:val="00245217"/>
    <w:rsid w:val="00246A3B"/>
    <w:rsid w:val="0024749F"/>
    <w:rsid w:val="002571EB"/>
    <w:rsid w:val="00267457"/>
    <w:rsid w:val="00292E77"/>
    <w:rsid w:val="00293940"/>
    <w:rsid w:val="002943D7"/>
    <w:rsid w:val="002967CC"/>
    <w:rsid w:val="002A5A10"/>
    <w:rsid w:val="002D462E"/>
    <w:rsid w:val="002D4DF8"/>
    <w:rsid w:val="002E5C47"/>
    <w:rsid w:val="00304F38"/>
    <w:rsid w:val="00305389"/>
    <w:rsid w:val="00305A3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1CEF"/>
    <w:rsid w:val="004020AE"/>
    <w:rsid w:val="00403C99"/>
    <w:rsid w:val="00404294"/>
    <w:rsid w:val="004404D4"/>
    <w:rsid w:val="00441CDC"/>
    <w:rsid w:val="0044302A"/>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B1E89"/>
    <w:rsid w:val="007C65AD"/>
    <w:rsid w:val="007D0820"/>
    <w:rsid w:val="007D4D64"/>
    <w:rsid w:val="007D5972"/>
    <w:rsid w:val="00800F70"/>
    <w:rsid w:val="00811EE4"/>
    <w:rsid w:val="00813698"/>
    <w:rsid w:val="00832071"/>
    <w:rsid w:val="00832CD2"/>
    <w:rsid w:val="00835A16"/>
    <w:rsid w:val="008401EA"/>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03C5"/>
    <w:rsid w:val="009E1D60"/>
    <w:rsid w:val="009E440B"/>
    <w:rsid w:val="009E6311"/>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161EA"/>
    <w:rsid w:val="00B2536A"/>
    <w:rsid w:val="00B27814"/>
    <w:rsid w:val="00B313E8"/>
    <w:rsid w:val="00B33327"/>
    <w:rsid w:val="00B35A50"/>
    <w:rsid w:val="00B35C63"/>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1322B"/>
    <w:rsid w:val="00C46A00"/>
    <w:rsid w:val="00C56FB0"/>
    <w:rsid w:val="00C67B69"/>
    <w:rsid w:val="00C71A6A"/>
    <w:rsid w:val="00C73DEA"/>
    <w:rsid w:val="00CA3CE2"/>
    <w:rsid w:val="00CA4846"/>
    <w:rsid w:val="00CB0F30"/>
    <w:rsid w:val="00CB6CEE"/>
    <w:rsid w:val="00CC6EC0"/>
    <w:rsid w:val="00CD5E00"/>
    <w:rsid w:val="00CE3207"/>
    <w:rsid w:val="00CE3E08"/>
    <w:rsid w:val="00CF21CD"/>
    <w:rsid w:val="00CF2CC8"/>
    <w:rsid w:val="00CF6925"/>
    <w:rsid w:val="00D02D60"/>
    <w:rsid w:val="00D15A6F"/>
    <w:rsid w:val="00D170CB"/>
    <w:rsid w:val="00D30F2F"/>
    <w:rsid w:val="00D85271"/>
    <w:rsid w:val="00D91324"/>
    <w:rsid w:val="00DA5AC2"/>
    <w:rsid w:val="00DA5CA7"/>
    <w:rsid w:val="00DB2AC0"/>
    <w:rsid w:val="00DD2EA0"/>
    <w:rsid w:val="00DD4B85"/>
    <w:rsid w:val="00DD6AF0"/>
    <w:rsid w:val="00DE0246"/>
    <w:rsid w:val="00DE66D6"/>
    <w:rsid w:val="00DF322F"/>
    <w:rsid w:val="00DF4073"/>
    <w:rsid w:val="00E17A9E"/>
    <w:rsid w:val="00E2609F"/>
    <w:rsid w:val="00E32B9F"/>
    <w:rsid w:val="00E36BCC"/>
    <w:rsid w:val="00E41DE0"/>
    <w:rsid w:val="00E43F9D"/>
    <w:rsid w:val="00E5262E"/>
    <w:rsid w:val="00E52F25"/>
    <w:rsid w:val="00E5675D"/>
    <w:rsid w:val="00E627C9"/>
    <w:rsid w:val="00E74AB3"/>
    <w:rsid w:val="00E76645"/>
    <w:rsid w:val="00E85226"/>
    <w:rsid w:val="00E91D34"/>
    <w:rsid w:val="00E96F35"/>
    <w:rsid w:val="00EA55D2"/>
    <w:rsid w:val="00EA698C"/>
    <w:rsid w:val="00EB5473"/>
    <w:rsid w:val="00EC55D9"/>
    <w:rsid w:val="00EC6FB2"/>
    <w:rsid w:val="00ED3E36"/>
    <w:rsid w:val="00ED5288"/>
    <w:rsid w:val="00EE17C9"/>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ffc"/>
    </o:shapedefaults>
    <o:shapelayout v:ext="edit">
      <o:idmap v:ext="edit" data="1"/>
    </o:shapelayout>
  </w:shapeDefaults>
  <w:decimalSymbol w:val="."/>
  <w:listSeparator w:val=","/>
  <w14:docId w14:val="306CBD3B"/>
  <w15:docId w15:val="{DD4BB73A-EAC8-4DAC-BEB5-F8AA3F42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styleId="ListParagraph">
    <w:name w:val="List Paragraph"/>
    <w:basedOn w:val="Normal"/>
    <w:uiPriority w:val="34"/>
    <w:qFormat/>
    <w:rsid w:val="00305A39"/>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naturalresourceswales.gov.uk/apply-and-buy/waste-permitting/new-standard-permit-for-waste-operations/?lang=en" TargetMode="External"/><Relationship Id="rId18" Type="http://schemas.openxmlformats.org/officeDocument/2006/relationships/hyperlink" Target="http://www.environment-agency.gov.uk/contactus/36316.aspx" TargetMode="External"/><Relationship Id="rId26" Type="http://schemas.openxmlformats.org/officeDocument/2006/relationships/customXml" Target="../customXml/item4.xml"/><Relationship Id="rId3" Type="http://schemas.openxmlformats.org/officeDocument/2006/relationships/customXml" Target="../customXml/item3.xml"/><Relationship Id="rId21" Type="http://schemas.openxmlformats.org/officeDocument/2006/relationships/hyperlink" Target="http://www.environment-agency.gov.uk/business/regulation/31827.aspx" TargetMode="External"/><Relationship Id="rId7" Type="http://schemas.openxmlformats.org/officeDocument/2006/relationships/webSettings" Target="webSettings.xml"/><Relationship Id="rId12" Type="http://schemas.openxmlformats.org/officeDocument/2006/relationships/hyperlink" Target="http://www.environment-agency.gov.uk/contactus/36324.aspx" TargetMode="External"/><Relationship Id="rId17" Type="http://schemas.openxmlformats.org/officeDocument/2006/relationships/hyperlink" Target="http://www.environment-agency.gov.uk/aboutus/customercharter/default.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nvironment-agency.gov.uk/research/library/publicregisters/default.aspx" TargetMode="External"/><Relationship Id="rId20" Type="http://schemas.openxmlformats.org/officeDocument/2006/relationships/hyperlink" Target="http://www.ombudsman-wale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business/regulation/31825.aspx"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www.environment-agency.gov.uk/business/regulation/116844.aspx"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environment-agency.gov.uk/contact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research/library/publicregisters/default.aspx" TargetMode="External"/><Relationship Id="rId22" Type="http://schemas.openxmlformats.org/officeDocument/2006/relationships/footer" Target="footer1.xml"/><Relationship Id="rId27"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N:\SW%20EM%20Waste\GUIDANCE\NRW%20CAR%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87C578F4EF4CEB9713E154B0D43B81"/>
        <w:category>
          <w:name w:val="General"/>
          <w:gallery w:val="placeholder"/>
        </w:category>
        <w:types>
          <w:type w:val="bbPlcHdr"/>
        </w:types>
        <w:behaviors>
          <w:behavior w:val="content"/>
        </w:behaviors>
        <w:guid w:val="{011DAF48-0521-4655-9462-88A0DF9FDADE}"/>
      </w:docPartPr>
      <w:docPartBody>
        <w:p w:rsidR="00BD76AB" w:rsidRDefault="00BD76AB">
          <w:pPr>
            <w:pStyle w:val="7E87C578F4EF4CEB9713E154B0D43B81"/>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BD76AB"/>
    <w:rsid w:val="00B2414A"/>
    <w:rsid w:val="00BD7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E87C578F4EF4CEB9713E154B0D43B81">
    <w:name w:val="7E87C578F4EF4CEB9713E154B0D43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Tanygroes Car Dismantlers Limited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Tanygroes Car Dismantlers Limited</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2015-02-25T00:00:00+00:00</Document_x0020_Date>
    <Facility_x0020_Address xmlns="859f7ad6-93f6-4205-b62b-a17f28acbbac">Tanygroes Car Dismantlers Limited, Tanygroes, Cardigan, Ceredigion</Facility_x0020_Address>
    <Environment_x0020_Sub_x0020_Folder xmlns="859f7ad6-93f6-4205-b62b-a17f28acbbac">Inspections</Environment_x0020_Sub_x0020_Folder>
    <Customer_x0020_Name xmlns="859f7ad6-93f6-4205-b62b-a17f28acbbac">Tanygroes Car Dismantlers Limited</Customer_x0020_Name>
    <Post_x0020_code xmlns="859f7ad6-93f6-4205-b62b-a17f28acbbac">SA43 2JP</Post_x0020_code>
    <Surrendered_x002f_Expired xmlns="859f7ad6-93f6-4205-b62b-a17f28acbbac" xsi:nil="true"/>
    <Surrendered_x002f_Expired_x0020_Date xmlns="859f7ad6-93f6-4205-b62b-a17f28acbbac" xsi:nil="true"/>
    <_dlc_DocId xmlns="9be56660-2c31-41ef-bc00-23e72f632f2a">REGU-195-146</_dlc_DocId>
    <_dlc_DocIdUrl xmlns="9be56660-2c31-41ef-bc00-23e72f632f2a">
      <Url>https://cyfoethnaturiolcymru.sharepoint.com/teams/Regulatory/Permitting/_layouts/15/DocIdRedir.aspx?ID=REGU-195-146</Url>
      <Description>REGU-195-146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2F7960-3355-4B9E-8B9C-76C4F05997CA}"/>
</file>

<file path=customXml/itemProps2.xml><?xml version="1.0" encoding="utf-8"?>
<ds:datastoreItem xmlns:ds="http://schemas.openxmlformats.org/officeDocument/2006/customXml" ds:itemID="{7076F874-B602-4883-B050-0897ED77CFDE}"/>
</file>

<file path=customXml/itemProps3.xml><?xml version="1.0" encoding="utf-8"?>
<ds:datastoreItem xmlns:ds="http://schemas.openxmlformats.org/officeDocument/2006/customXml" ds:itemID="{5DD2A054-950F-4472-81D2-A4D6F1FCF323}"/>
</file>

<file path=customXml/itemProps4.xml><?xml version="1.0" encoding="utf-8"?>
<ds:datastoreItem xmlns:ds="http://schemas.openxmlformats.org/officeDocument/2006/customXml" ds:itemID="{07523AA6-388B-4C48-A1A6-56C50559262E}"/>
</file>

<file path=customXml/itemProps5.xml><?xml version="1.0" encoding="utf-8"?>
<ds:datastoreItem xmlns:ds="http://schemas.openxmlformats.org/officeDocument/2006/customXml" ds:itemID="{3B28AFC7-BA86-45B1-9C34-E73098DCFE21}"/>
</file>

<file path=docProps/app.xml><?xml version="1.0" encoding="utf-8"?>
<Properties xmlns="http://schemas.openxmlformats.org/officeDocument/2006/extended-properties" xmlns:vt="http://schemas.openxmlformats.org/officeDocument/2006/docPropsVTypes">
  <Template>NRW CAR Form</Template>
  <TotalTime>0</TotalTime>
  <Pages>4</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11720</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150202 Tanygroes CAR Form</dc:title>
  <dc:creator>C Stone</dc:creator>
  <cp:lastModifiedBy>Thompson, Adam</cp:lastModifiedBy>
  <cp:revision>2</cp:revision>
  <cp:lastPrinted>2013-02-14T11:44:00Z</cp:lastPrinted>
  <dcterms:created xsi:type="dcterms:W3CDTF">2015-02-24T15:46:00Z</dcterms:created>
  <dcterms:modified xsi:type="dcterms:W3CDTF">2015-02-24T15:46:00Z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f93d65ce-dce0-4089-bbd6-c58950975412</vt:lpwstr>
  </property>
  <property fmtid="{D5CDD505-2E9C-101B-9397-08002B2CF9AE}" pid="5" name="_docset_NoMedatataSyncRequired">
    <vt:lpwstr>False</vt:lpwstr>
  </property>
  <property fmtid="{D5CDD505-2E9C-101B-9397-08002B2CF9AE}" pid="6" name="_dlc_DocId">
    <vt:lpwstr>REGU-195-146</vt:lpwstr>
  </property>
  <property fmtid="{D5CDD505-2E9C-101B-9397-08002B2CF9AE}" pid="7" name="_dlc_DocIdUrl">
    <vt:lpwstr>https://cyfoethnaturiolcymru.sharepoint.com/teams/Regulatory/Permitting/_layouts/15/DocIdRedir.aspx?ID=REGU-195-146, REGU-195-146</vt:lpwstr>
  </property>
</Properties>
</file>