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</w:t>
      </w:r>
      <w:proofErr w:type="gramStart"/>
      <w:r>
        <w:rPr>
          <w:b/>
        </w:rPr>
        <w:t>in order to</w:t>
      </w:r>
      <w:proofErr w:type="gramEnd"/>
      <w:r>
        <w:rPr>
          <w:b/>
        </w:rPr>
        <w:t xml:space="preserve">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1AD89590" w:rsidR="00003E0F" w:rsidRDefault="009610D9">
            <w:pPr>
              <w:pStyle w:val="BodyText"/>
            </w:pP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  <w:lang w:val="en-US"/>
              </w:rPr>
              <w:t>PAN-015919 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7B3B1D5C" w:rsidR="00003E0F" w:rsidRDefault="009610D9">
            <w:pPr>
              <w:pStyle w:val="BodyText"/>
            </w:pPr>
            <w:r>
              <w:t>Ryan Griffiths-Patel</w:t>
            </w: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75AF4431" w:rsidR="00003E0F" w:rsidRDefault="009610D9">
            <w:pPr>
              <w:pStyle w:val="BodyText"/>
            </w:pPr>
            <w:r>
              <w:rPr>
                <w:rStyle w:val="marko42t7q2fg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Bryn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-</w:t>
            </w:r>
            <w:r>
              <w:rPr>
                <w:rStyle w:val="marklr6nquhob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Y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-</w:t>
            </w:r>
            <w:proofErr w:type="spellStart"/>
            <w:r>
              <w:rPr>
                <w:rStyle w:val="markutggib4y5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Cosin</w:t>
            </w:r>
            <w:proofErr w:type="spellEnd"/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 xml:space="preserve"> Farm, </w:t>
            </w:r>
            <w:proofErr w:type="spellStart"/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Lixwm</w:t>
            </w:r>
            <w:proofErr w:type="spellEnd"/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 xml:space="preserve">, Holywell, CH8 8AE </w:t>
            </w:r>
            <w:r w:rsidRPr="009610D9"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SJ 17889 72434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proofErr w:type="gramStart"/>
            <w:r>
              <w:t>e.g.</w:t>
            </w:r>
            <w:proofErr w:type="gramEnd"/>
            <w:r>
              <w:t xml:space="preserve">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18D678EE" w:rsidR="00003E0F" w:rsidRDefault="009610D9">
            <w:pPr>
              <w:pStyle w:val="BodyText"/>
            </w:pPr>
            <w:r>
              <w:t>n/a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4AB8CA96" w:rsidR="00003E0F" w:rsidRDefault="009610D9">
            <w:pPr>
              <w:pStyle w:val="BodyText"/>
            </w:pPr>
            <w:r>
              <w:t>6/5/22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33B3D919" w:rsidR="00440DF4" w:rsidRDefault="009610D9" w:rsidP="002E7BE9">
            <w:r>
              <w:t>23/5/22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02DB9E13" w:rsidR="00003E0F" w:rsidRDefault="009610D9">
            <w:pPr>
              <w:pStyle w:val="BodyText"/>
            </w:pPr>
            <w:r>
              <w:t>Ryan Griffiths-Patel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49B5E11D" w:rsidR="00864293" w:rsidRDefault="009610D9">
            <w:pPr>
              <w:pStyle w:val="BodyText"/>
            </w:pPr>
            <w:r>
              <w:t>4/5/22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3C0957" w14:textId="77777777" w:rsidR="006F76E9" w:rsidRDefault="006F76E9">
      <w:r>
        <w:separator/>
      </w:r>
    </w:p>
  </w:endnote>
  <w:endnote w:type="continuationSeparator" w:id="0">
    <w:p w14:paraId="1B1362AC" w14:textId="77777777" w:rsidR="006F76E9" w:rsidRDefault="006F7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18851E46" w:rsidR="00571009" w:rsidRDefault="006F76E9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5C43E7">
                            <w:rPr>
                              <w:noProof/>
                            </w:rPr>
                            <w:t>04/05/2022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18851E46" w:rsidR="00571009" w:rsidRDefault="006F76E9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5C43E7">
                      <w:rPr>
                        <w:noProof/>
                      </w:rPr>
                      <w:t>04/05/2022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5C43E7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5C43E7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62EF74" w14:textId="77777777" w:rsidR="006F76E9" w:rsidRDefault="006F76E9">
      <w:r>
        <w:separator/>
      </w:r>
    </w:p>
  </w:footnote>
  <w:footnote w:type="continuationSeparator" w:id="0">
    <w:p w14:paraId="36593B2C" w14:textId="77777777" w:rsidR="006F76E9" w:rsidRDefault="006F7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FF7557" w14:textId="77777777" w:rsidR="00571009" w:rsidRDefault="005C43E7">
    <w:pPr>
      <w:pStyle w:val="Header"/>
    </w:pPr>
  </w:p>
  <w:p w14:paraId="7F456F88" w14:textId="77777777" w:rsidR="00571009" w:rsidRDefault="005C43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5C43E7">
    <w:pPr>
      <w:pStyle w:val="Header"/>
    </w:pPr>
  </w:p>
  <w:p w14:paraId="257D1731" w14:textId="77777777" w:rsidR="00571009" w:rsidRDefault="005C43E7">
    <w:pPr>
      <w:pStyle w:val="Header"/>
    </w:pPr>
  </w:p>
  <w:p w14:paraId="4AEF7A82" w14:textId="77777777" w:rsidR="00571009" w:rsidRDefault="005C43E7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E7BE9"/>
    <w:rsid w:val="003D75E9"/>
    <w:rsid w:val="00440DF4"/>
    <w:rsid w:val="004F0F0B"/>
    <w:rsid w:val="00514508"/>
    <w:rsid w:val="005C43E7"/>
    <w:rsid w:val="00615FC4"/>
    <w:rsid w:val="006A1C0E"/>
    <w:rsid w:val="006F6BE1"/>
    <w:rsid w:val="006F76E9"/>
    <w:rsid w:val="006F7776"/>
    <w:rsid w:val="007E0074"/>
    <w:rsid w:val="0081469E"/>
    <w:rsid w:val="00856B73"/>
    <w:rsid w:val="00864293"/>
    <w:rsid w:val="009610D9"/>
    <w:rsid w:val="009A3638"/>
    <w:rsid w:val="00A000D0"/>
    <w:rsid w:val="00A63C73"/>
    <w:rsid w:val="00A87579"/>
    <w:rsid w:val="00B132D1"/>
    <w:rsid w:val="00B5375B"/>
    <w:rsid w:val="00BD2E7F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character" w:customStyle="1" w:styleId="marko42t7q2fg">
    <w:name w:val="marko42t7q2fg"/>
    <w:basedOn w:val="DefaultParagraphFont"/>
    <w:rsid w:val="009610D9"/>
  </w:style>
  <w:style w:type="character" w:customStyle="1" w:styleId="marklr6nquhob">
    <w:name w:val="marklr6nquhob"/>
    <w:basedOn w:val="DefaultParagraphFont"/>
    <w:rsid w:val="009610D9"/>
  </w:style>
  <w:style w:type="character" w:customStyle="1" w:styleId="markutggib4y5">
    <w:name w:val="markutggib4y5"/>
    <w:basedOn w:val="DefaultParagraphFont"/>
    <w:rsid w:val="00961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REGU-204-2744882</_dlc_DocId>
    <_dlc_DocIdUrl xmlns="9be56660-2c31-41ef-bc00-23e72f632f2a">
      <Url>https://cyfoethnaturiolcymru.sharepoint.com/teams/Regulatory/Permitting/_layouts/15/DocIdRedir.aspx?ID=REGU-204-2744882</Url>
      <Description>REGU-204-2744882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2022-05-03T23:00:00+00:00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025B89A-551D-4605-8EF2-6786BE62AE4F}"/>
</file>

<file path=customXml/itemProps2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BCAD3EAB-920E-40FC-B779-6F3A510F3A24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</TotalTime>
  <Pages>1</Pages>
  <Words>205</Words>
  <Characters>1175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Griffiths-Patel</dc:creator>
  <cp:lastModifiedBy>O'hagan, Derryn</cp:lastModifiedBy>
  <cp:revision>2</cp:revision>
  <cp:lastPrinted>2013-10-01T08:30:00Z</cp:lastPrinted>
  <dcterms:created xsi:type="dcterms:W3CDTF">2022-05-04T09:32:00Z</dcterms:created>
  <dcterms:modified xsi:type="dcterms:W3CDTF">2022-05-04T09:32:00Z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42785c90-9b7e-4c2e-83dd-fce21c3a95e0</vt:lpwstr>
  </property>
</Properties>
</file>