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216C6C" w14:textId="13492C47" w:rsidR="00FC294B" w:rsidRDefault="005B7FC8" w:rsidP="00BD1A21">
      <w:pPr>
        <w:jc w:val="right"/>
      </w:pPr>
      <w:r>
        <w:tab/>
      </w:r>
      <w:r w:rsidR="004C3593">
        <w:tab/>
      </w:r>
      <w:r w:rsidR="004C3593">
        <w:tab/>
      </w:r>
      <w:r w:rsidR="004C3593">
        <w:tab/>
      </w:r>
      <w:r w:rsidR="004C3593">
        <w:tab/>
      </w:r>
      <w:r w:rsidR="004C3593">
        <w:tab/>
      </w:r>
      <w:r w:rsidR="004C3593">
        <w:tab/>
      </w:r>
      <w:r w:rsidR="00FC294B">
        <w:t>Our Ref:</w:t>
      </w:r>
      <w:r w:rsidR="006179CF">
        <w:t xml:space="preserve"> EPR/</w:t>
      </w:r>
      <w:bookmarkStart w:id="0" w:name="PermitNumber"/>
      <w:r w:rsidR="006179CF" w:rsidRPr="006179CF">
        <w:rPr>
          <w:rFonts w:cs="Arial"/>
          <w:bCs/>
        </w:rPr>
        <w:t>LB3193HC</w:t>
      </w:r>
      <w:bookmarkEnd w:id="0"/>
    </w:p>
    <w:p w14:paraId="674959FA" w14:textId="77777777" w:rsidR="00FC294B" w:rsidRDefault="00FC294B" w:rsidP="00BD1A21">
      <w:pPr>
        <w:ind w:left="5040"/>
        <w:jc w:val="right"/>
        <w:sectPr w:rsidR="00FC294B" w:rsidSect="00EF38E7">
          <w:head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r>
        <w:t>Your Ref:</w:t>
      </w:r>
      <w:r w:rsidR="00BD1A21">
        <w:t xml:space="preserve"> </w:t>
      </w:r>
    </w:p>
    <w:p w14:paraId="192AAE16" w14:textId="77777777" w:rsidR="006179CF" w:rsidRDefault="006179CF" w:rsidP="006179CF">
      <w:r>
        <w:t>Mr Keri Davies</w:t>
      </w:r>
    </w:p>
    <w:p w14:paraId="15654BF3" w14:textId="77777777" w:rsidR="006179CF" w:rsidRDefault="006179CF" w:rsidP="006179CF">
      <w:proofErr w:type="spellStart"/>
      <w:r>
        <w:t>Wernheulog</w:t>
      </w:r>
      <w:proofErr w:type="spellEnd"/>
    </w:p>
    <w:p w14:paraId="6A1F6777" w14:textId="77777777" w:rsidR="006179CF" w:rsidRDefault="006179CF" w:rsidP="006179CF">
      <w:proofErr w:type="spellStart"/>
      <w:r>
        <w:t>Llanfaredd</w:t>
      </w:r>
      <w:proofErr w:type="spellEnd"/>
    </w:p>
    <w:p w14:paraId="51D1374A" w14:textId="77777777" w:rsidR="006179CF" w:rsidRDefault="006179CF" w:rsidP="006179CF">
      <w:proofErr w:type="spellStart"/>
      <w:r>
        <w:t>Builth</w:t>
      </w:r>
      <w:proofErr w:type="spellEnd"/>
      <w:r>
        <w:t xml:space="preserve"> Wells</w:t>
      </w:r>
    </w:p>
    <w:p w14:paraId="624303C6" w14:textId="77777777" w:rsidR="006179CF" w:rsidRDefault="006179CF" w:rsidP="006179CF">
      <w:r>
        <w:t>Powys</w:t>
      </w:r>
    </w:p>
    <w:p w14:paraId="3FF4A05E" w14:textId="77777777" w:rsidR="006179CF" w:rsidRDefault="006179CF" w:rsidP="006179CF">
      <w:r>
        <w:t>LD2 3TE</w:t>
      </w:r>
    </w:p>
    <w:p w14:paraId="7496A231" w14:textId="77777777" w:rsidR="0032347C" w:rsidRDefault="0032347C" w:rsidP="0032347C"/>
    <w:p w14:paraId="51D92A82" w14:textId="4169028B" w:rsidR="005B7FC8" w:rsidRDefault="006179CF" w:rsidP="00F7784B">
      <w:pPr>
        <w:pStyle w:val="BodyText"/>
      </w:pPr>
      <w:r>
        <w:t>9</w:t>
      </w:r>
      <w:r w:rsidRPr="006179CF">
        <w:rPr>
          <w:vertAlign w:val="superscript"/>
        </w:rPr>
        <w:t>th</w:t>
      </w:r>
      <w:r>
        <w:t xml:space="preserve"> May</w:t>
      </w:r>
      <w:r w:rsidR="007D5716">
        <w:t xml:space="preserve"> 202</w:t>
      </w:r>
      <w:r>
        <w:t>2</w:t>
      </w:r>
    </w:p>
    <w:p w14:paraId="1340AF0C" w14:textId="2D3CDC3C" w:rsidR="00FC294B" w:rsidRDefault="00FC294B" w:rsidP="00FC294B">
      <w:pPr>
        <w:pStyle w:val="BodyText"/>
      </w:pPr>
      <w:r>
        <w:t>Dear</w:t>
      </w:r>
      <w:r w:rsidR="006179CF">
        <w:t xml:space="preserve"> Mr. Davies, </w:t>
      </w:r>
    </w:p>
    <w:p w14:paraId="33880F77" w14:textId="76718B9C" w:rsidR="00FC294B" w:rsidRPr="00153CF4" w:rsidRDefault="006179CF" w:rsidP="00153CF4">
      <w:pPr>
        <w:pStyle w:val="Heading1"/>
      </w:pPr>
      <w:r w:rsidRPr="00E90015">
        <w:rPr>
          <w:rFonts w:cs="Arial"/>
        </w:rPr>
        <w:t>Cwm Quarries</w:t>
      </w:r>
      <w:r>
        <w:rPr>
          <w:rFonts w:cs="Arial"/>
        </w:rPr>
        <w:t xml:space="preserve">, </w:t>
      </w:r>
      <w:proofErr w:type="spellStart"/>
      <w:r>
        <w:t>Builth</w:t>
      </w:r>
      <w:proofErr w:type="spellEnd"/>
      <w:r>
        <w:t xml:space="preserve"> Wells, Powys, LD2 3TE</w:t>
      </w:r>
    </w:p>
    <w:p w14:paraId="37963B13" w14:textId="2EA958C3" w:rsidR="006179CF" w:rsidRDefault="006179CF" w:rsidP="006179CF">
      <w:pPr>
        <w:spacing w:after="240"/>
        <w:rPr>
          <w:rFonts w:cs="Arial"/>
          <w:iCs/>
          <w:color w:val="000000"/>
        </w:rPr>
      </w:pPr>
      <w:r w:rsidRPr="00C9029C">
        <w:rPr>
          <w:rFonts w:cs="Arial"/>
          <w:iCs/>
          <w:color w:val="000000"/>
        </w:rPr>
        <w:t xml:space="preserve">Please find </w:t>
      </w:r>
      <w:r>
        <w:rPr>
          <w:rFonts w:cs="Arial"/>
          <w:iCs/>
          <w:color w:val="000000"/>
        </w:rPr>
        <w:t>enclosed</w:t>
      </w:r>
      <w:r w:rsidRPr="00C9029C">
        <w:rPr>
          <w:rFonts w:cs="Arial"/>
          <w:iCs/>
          <w:color w:val="000000"/>
        </w:rPr>
        <w:t xml:space="preserve"> a copy of the Compliance Assessment Report (CAR) following the compliance assessment undertaken by</w:t>
      </w:r>
      <w:r>
        <w:rPr>
          <w:rFonts w:cs="Arial"/>
          <w:iCs/>
          <w:color w:val="000000"/>
        </w:rPr>
        <w:t xml:space="preserve"> myself</w:t>
      </w:r>
      <w:r w:rsidRPr="00C9029C">
        <w:rPr>
          <w:rFonts w:cs="Arial"/>
          <w:iCs/>
          <w:color w:val="000000"/>
        </w:rPr>
        <w:t xml:space="preserve"> on</w:t>
      </w:r>
      <w:r>
        <w:rPr>
          <w:rFonts w:cs="Arial"/>
          <w:iCs/>
          <w:color w:val="000000"/>
        </w:rPr>
        <w:t xml:space="preserve"> 5</w:t>
      </w:r>
      <w:r w:rsidRPr="006179CF">
        <w:rPr>
          <w:rFonts w:cs="Arial"/>
          <w:iCs/>
          <w:color w:val="000000"/>
          <w:vertAlign w:val="superscript"/>
        </w:rPr>
        <w:t>th</w:t>
      </w:r>
      <w:r>
        <w:rPr>
          <w:rFonts w:cs="Arial"/>
          <w:iCs/>
          <w:color w:val="000000"/>
        </w:rPr>
        <w:t xml:space="preserve"> May 2022.</w:t>
      </w:r>
      <w:bookmarkStart w:id="1" w:name="_Hlk36810627"/>
      <w:r>
        <w:rPr>
          <w:rFonts w:cs="Arial"/>
          <w:iCs/>
          <w:color w:val="000000"/>
        </w:rPr>
        <w:t xml:space="preserve"> </w:t>
      </w:r>
      <w:r w:rsidRPr="00C9029C">
        <w:rPr>
          <w:rFonts w:cs="Arial"/>
          <w:iCs/>
          <w:color w:val="000000"/>
        </w:rPr>
        <w:t xml:space="preserve">Please </w:t>
      </w:r>
      <w:r>
        <w:rPr>
          <w:rFonts w:cs="Arial"/>
          <w:iCs/>
          <w:color w:val="000000"/>
        </w:rPr>
        <w:t>read</w:t>
      </w:r>
      <w:r w:rsidRPr="00C9029C">
        <w:rPr>
          <w:rFonts w:cs="Arial"/>
          <w:iCs/>
          <w:color w:val="000000"/>
        </w:rPr>
        <w:t xml:space="preserve"> the report and</w:t>
      </w:r>
      <w:r>
        <w:rPr>
          <w:rFonts w:cs="Arial"/>
          <w:iCs/>
          <w:color w:val="000000"/>
        </w:rPr>
        <w:t xml:space="preserve"> check whether any actions are required. If you have actions, please let us know when they are complete. You must notify us immediately if you have any problems meeting the deadline(s).</w:t>
      </w:r>
      <w:bookmarkStart w:id="2" w:name="_Hlk36753034"/>
    </w:p>
    <w:p w14:paraId="149BE706" w14:textId="77777777" w:rsidR="00EE465C" w:rsidRDefault="006179CF" w:rsidP="006179CF">
      <w:pPr>
        <w:spacing w:after="240"/>
        <w:rPr>
          <w:rFonts w:cs="Arial"/>
          <w:color w:val="000000"/>
        </w:rPr>
      </w:pPr>
      <w:r>
        <w:rPr>
          <w:rFonts w:cs="Arial"/>
          <w:color w:val="000000"/>
        </w:rPr>
        <w:t xml:space="preserve">This report will be placed on our Online Public Register 20 working days after the date of this letter. If you consider any of the information within the report to be commercially confidential and you do not think that it should be placed on our public register, you must contact us in writing, via email or post, within 15 working days of the date of this letter. </w:t>
      </w:r>
    </w:p>
    <w:p w14:paraId="57D7C72D" w14:textId="68C62590" w:rsidR="006179CF" w:rsidRPr="006179CF" w:rsidRDefault="006179CF" w:rsidP="006179CF">
      <w:pPr>
        <w:spacing w:after="240"/>
        <w:rPr>
          <w:rFonts w:cs="Arial"/>
          <w:color w:val="000000"/>
        </w:rPr>
      </w:pPr>
      <w:r>
        <w:rPr>
          <w:rFonts w:cs="Arial"/>
          <w:color w:val="000000"/>
        </w:rPr>
        <w:t>When contacting us, you must specify which information you claim to be commercially confidential and explain why this information should not be placed on our public register</w:t>
      </w:r>
      <w:bookmarkStart w:id="3" w:name="_Hlk36810668"/>
      <w:bookmarkEnd w:id="1"/>
      <w:r>
        <w:rPr>
          <w:rFonts w:cs="Arial"/>
          <w:color w:val="000000"/>
        </w:rPr>
        <w:t xml:space="preserve"> </w:t>
      </w:r>
      <w:r>
        <w:rPr>
          <w:rFonts w:cs="Arial"/>
          <w:color w:val="000000"/>
        </w:rPr>
        <w:t xml:space="preserve">We will assess your claim and respond to you </w:t>
      </w:r>
      <w:r w:rsidRPr="00170F80">
        <w:rPr>
          <w:rFonts w:cs="Arial"/>
          <w:color w:val="000000"/>
        </w:rPr>
        <w:t>in writing</w:t>
      </w:r>
      <w:r w:rsidRPr="000328CA">
        <w:rPr>
          <w:rFonts w:cs="Arial"/>
          <w:color w:val="000000"/>
        </w:rPr>
        <w:t xml:space="preserve"> </w:t>
      </w:r>
      <w:r>
        <w:rPr>
          <w:rFonts w:cs="Arial"/>
          <w:color w:val="000000"/>
        </w:rPr>
        <w:t>within 20 working days of receiving it.</w:t>
      </w:r>
      <w:bookmarkEnd w:id="2"/>
      <w:bookmarkEnd w:id="3"/>
    </w:p>
    <w:p w14:paraId="2EBD4CF2" w14:textId="53F48BDF" w:rsidR="006179CF" w:rsidRDefault="006179CF" w:rsidP="006179CF">
      <w:pPr>
        <w:pStyle w:val="BodyText"/>
        <w:rPr>
          <w:rFonts w:cs="Arial"/>
          <w:iCs/>
        </w:rPr>
      </w:pPr>
      <w:r w:rsidRPr="00C9029C">
        <w:rPr>
          <w:rFonts w:cs="Arial"/>
          <w:iCs/>
        </w:rPr>
        <w:t xml:space="preserve">If you have any questions </w:t>
      </w:r>
      <w:r>
        <w:rPr>
          <w:rFonts w:cs="Arial"/>
          <w:iCs/>
        </w:rPr>
        <w:t xml:space="preserve">concerning this letter or </w:t>
      </w:r>
      <w:r w:rsidRPr="00C9029C">
        <w:rPr>
          <w:rFonts w:cs="Arial"/>
          <w:iCs/>
        </w:rPr>
        <w:t xml:space="preserve">the </w:t>
      </w:r>
      <w:r>
        <w:rPr>
          <w:rFonts w:cs="Arial"/>
          <w:iCs/>
        </w:rPr>
        <w:t xml:space="preserve">enclosed </w:t>
      </w:r>
      <w:r w:rsidRPr="00C9029C">
        <w:rPr>
          <w:rFonts w:cs="Arial"/>
          <w:iCs/>
        </w:rPr>
        <w:t>report</w:t>
      </w:r>
      <w:r>
        <w:rPr>
          <w:rFonts w:cs="Arial"/>
          <w:iCs/>
        </w:rPr>
        <w:t>,</w:t>
      </w:r>
      <w:r w:rsidRPr="00C9029C">
        <w:rPr>
          <w:rFonts w:cs="Arial"/>
          <w:iCs/>
        </w:rPr>
        <w:t xml:space="preserve"> please contact me</w:t>
      </w:r>
      <w:r>
        <w:rPr>
          <w:rFonts w:cs="Arial"/>
          <w:iCs/>
        </w:rPr>
        <w:t xml:space="preserve"> using the details </w:t>
      </w:r>
      <w:r>
        <w:rPr>
          <w:rFonts w:cs="Arial"/>
          <w:iCs/>
        </w:rPr>
        <w:t>below.</w:t>
      </w:r>
    </w:p>
    <w:p w14:paraId="1D79EDCE" w14:textId="7B094C33" w:rsidR="009F4823" w:rsidRDefault="009F4823" w:rsidP="006179CF">
      <w:pPr>
        <w:pStyle w:val="BodyText"/>
      </w:pPr>
      <w:r>
        <w:t>Could you please confirm which language you would like to receive written correspondence from us – Welsh/English</w:t>
      </w:r>
    </w:p>
    <w:p w14:paraId="69A4CA54" w14:textId="23515B2C" w:rsidR="00FC294B" w:rsidRPr="006C19B7" w:rsidRDefault="009F4823" w:rsidP="009F4823">
      <w:pPr>
        <w:pStyle w:val="BodyText"/>
      </w:pPr>
      <w:r>
        <w:t xml:space="preserve">Could you please confirm which language you would like to speak to us on the telephone or in </w:t>
      </w:r>
      <w:proofErr w:type="gramStart"/>
      <w:r>
        <w:t>face to face</w:t>
      </w:r>
      <w:proofErr w:type="gramEnd"/>
      <w:r>
        <w:t xml:space="preserve"> meetings – Welsh/English</w:t>
      </w:r>
    </w:p>
    <w:p w14:paraId="11285D6D" w14:textId="553525C5" w:rsidR="00C959F3" w:rsidRDefault="00FC294B" w:rsidP="006179CF">
      <w:pPr>
        <w:pStyle w:val="BodyText"/>
      </w:pPr>
      <w:r w:rsidRPr="006C19B7">
        <w:t>Yours sincerel</w:t>
      </w:r>
      <w:r w:rsidR="006179CF">
        <w:t>y</w:t>
      </w:r>
    </w:p>
    <w:p w14:paraId="6AD085A5" w14:textId="0109D33F" w:rsidR="00C959F3" w:rsidRDefault="006179CF" w:rsidP="00134C24">
      <w:r>
        <w:rPr>
          <w:noProof/>
        </w:rPr>
        <w:drawing>
          <wp:inline distT="0" distB="0" distL="0" distR="0" wp14:anchorId="70F9CB10" wp14:editId="647AD03C">
            <wp:extent cx="999482" cy="59242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39465" cy="616119"/>
                    </a:xfrm>
                    <a:prstGeom prst="rect">
                      <a:avLst/>
                    </a:prstGeom>
                  </pic:spPr>
                </pic:pic>
              </a:graphicData>
            </a:graphic>
          </wp:inline>
        </w:drawing>
      </w:r>
    </w:p>
    <w:p w14:paraId="5CA3EB39" w14:textId="1AB95A46" w:rsidR="00FC294B" w:rsidRDefault="006179CF" w:rsidP="00134C24">
      <w:r>
        <w:t>Malcolm Dines</w:t>
      </w:r>
    </w:p>
    <w:p w14:paraId="1783D349" w14:textId="4426AD71" w:rsidR="00274946" w:rsidRDefault="006179CF" w:rsidP="00134C24">
      <w:r>
        <w:t>Waste Regulation Officer</w:t>
      </w:r>
    </w:p>
    <w:p w14:paraId="374D4860" w14:textId="77777777" w:rsidR="00DC40D5" w:rsidRDefault="00DC40D5" w:rsidP="00134C24"/>
    <w:p w14:paraId="2ADE4ED6" w14:textId="1E053898" w:rsidR="00DC40D5" w:rsidRDefault="00DC40D5" w:rsidP="00134C24">
      <w:r w:rsidRPr="00DC40D5">
        <w:t>Tel</w:t>
      </w:r>
      <w:r>
        <w:t>:</w:t>
      </w:r>
      <w:r w:rsidR="006179CF">
        <w:t xml:space="preserve"> 0300 0653403</w:t>
      </w:r>
    </w:p>
    <w:p w14:paraId="2D8337EB" w14:textId="699641AE" w:rsidR="00134C24" w:rsidRDefault="00DC40D5" w:rsidP="00134C24">
      <w:r w:rsidRPr="00DC40D5">
        <w:lastRenderedPageBreak/>
        <w:t>Direct e-mail</w:t>
      </w:r>
      <w:r>
        <w:t>:</w:t>
      </w:r>
      <w:r w:rsidR="006179CF">
        <w:t xml:space="preserve"> Malcolm.dines@cyfoethnaturiolcymru.gov.uk</w:t>
      </w:r>
    </w:p>
    <w:p w14:paraId="1E04F37C" w14:textId="7F3EB276" w:rsidR="007516C1" w:rsidRDefault="007516C1" w:rsidP="00134C24">
      <w:r>
        <w:t>Address:</w:t>
      </w:r>
      <w:r w:rsidR="006179CF">
        <w:t xml:space="preserve"> </w:t>
      </w:r>
      <w:proofErr w:type="spellStart"/>
      <w:r w:rsidR="006179CF">
        <w:t>Swyddfeydd</w:t>
      </w:r>
      <w:proofErr w:type="spellEnd"/>
      <w:r w:rsidR="006179CF">
        <w:t xml:space="preserve"> </w:t>
      </w:r>
      <w:proofErr w:type="spellStart"/>
      <w:r w:rsidR="006179CF">
        <w:t>Llwyodraeth</w:t>
      </w:r>
      <w:proofErr w:type="spellEnd"/>
      <w:r w:rsidR="006179CF">
        <w:t xml:space="preserve"> Cymru, </w:t>
      </w:r>
      <w:proofErr w:type="spellStart"/>
      <w:r w:rsidR="006179CF">
        <w:t>Rodfa</w:t>
      </w:r>
      <w:proofErr w:type="spellEnd"/>
      <w:r w:rsidR="006179CF">
        <w:t xml:space="preserve"> </w:t>
      </w:r>
      <w:proofErr w:type="spellStart"/>
      <w:r w:rsidR="006179CF">
        <w:t>Padarn</w:t>
      </w:r>
      <w:proofErr w:type="spellEnd"/>
      <w:r w:rsidR="006179CF">
        <w:t xml:space="preserve">, </w:t>
      </w:r>
      <w:proofErr w:type="spellStart"/>
      <w:r w:rsidR="006179CF">
        <w:t>Llanbadarn</w:t>
      </w:r>
      <w:proofErr w:type="spellEnd"/>
      <w:r w:rsidR="006179CF">
        <w:t xml:space="preserve"> Fawr, Ceredigion, SY23 3UR</w:t>
      </w:r>
    </w:p>
    <w:p w14:paraId="3EFDAFF8" w14:textId="77777777" w:rsidR="00347622" w:rsidRDefault="00347622" w:rsidP="00134C24"/>
    <w:p w14:paraId="2554815B" w14:textId="77777777" w:rsidR="00347622" w:rsidRDefault="00347622" w:rsidP="00347622">
      <w:r>
        <w:t>Croesewir gohebiaeth yn y Gymraeg a'r Saesneg</w:t>
      </w:r>
    </w:p>
    <w:p w14:paraId="35F345B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AC940" w14:textId="77777777" w:rsidR="006179CF" w:rsidRDefault="006179CF" w:rsidP="003B1B95">
      <w:r>
        <w:separator/>
      </w:r>
    </w:p>
  </w:endnote>
  <w:endnote w:type="continuationSeparator" w:id="0">
    <w:p w14:paraId="25B8A6E4" w14:textId="77777777" w:rsidR="006179CF" w:rsidRDefault="006179C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F3213"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76104" w14:textId="77777777" w:rsidR="006179CF" w:rsidRDefault="006179CF" w:rsidP="003B1B95">
      <w:r>
        <w:separator/>
      </w:r>
    </w:p>
  </w:footnote>
  <w:footnote w:type="continuationSeparator" w:id="0">
    <w:p w14:paraId="6B8B668C" w14:textId="77777777" w:rsidR="006179CF" w:rsidRDefault="006179C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8C709D" w14:textId="77777777" w:rsidR="00881C67" w:rsidRDefault="00881C67" w:rsidP="00580178">
    <w:pPr>
      <w:pStyle w:val="Header"/>
    </w:pPr>
  </w:p>
  <w:p w14:paraId="2CC91BBE"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A26E5" w14:textId="77777777" w:rsidR="00AB3876" w:rsidRDefault="00AB3876">
    <w:pPr>
      <w:pStyle w:val="Header"/>
    </w:pPr>
    <w:r>
      <w:rPr>
        <w:noProof/>
      </w:rPr>
      <w:drawing>
        <wp:inline distT="0" distB="0" distL="0" distR="0" wp14:anchorId="6684A1A1" wp14:editId="093989FD">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6179CF"/>
    <w:rsid w:val="0003584B"/>
    <w:rsid w:val="00053E37"/>
    <w:rsid w:val="0006469D"/>
    <w:rsid w:val="00081B13"/>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B0FE6"/>
    <w:rsid w:val="002C1957"/>
    <w:rsid w:val="002C5A0F"/>
    <w:rsid w:val="002C7D1B"/>
    <w:rsid w:val="002D1C88"/>
    <w:rsid w:val="002D1E23"/>
    <w:rsid w:val="00304E9B"/>
    <w:rsid w:val="0032347C"/>
    <w:rsid w:val="00323656"/>
    <w:rsid w:val="00325394"/>
    <w:rsid w:val="00347622"/>
    <w:rsid w:val="00366E8B"/>
    <w:rsid w:val="00396E7E"/>
    <w:rsid w:val="003A5088"/>
    <w:rsid w:val="003B1B95"/>
    <w:rsid w:val="003E31B8"/>
    <w:rsid w:val="00421C65"/>
    <w:rsid w:val="004353EF"/>
    <w:rsid w:val="00436A14"/>
    <w:rsid w:val="00440C6A"/>
    <w:rsid w:val="004700B9"/>
    <w:rsid w:val="00491598"/>
    <w:rsid w:val="004924B9"/>
    <w:rsid w:val="004A2C4D"/>
    <w:rsid w:val="004B55D4"/>
    <w:rsid w:val="004C3593"/>
    <w:rsid w:val="004D606F"/>
    <w:rsid w:val="004E070B"/>
    <w:rsid w:val="004E21FB"/>
    <w:rsid w:val="004F15CD"/>
    <w:rsid w:val="00504C76"/>
    <w:rsid w:val="005118F5"/>
    <w:rsid w:val="0051775A"/>
    <w:rsid w:val="00524BCA"/>
    <w:rsid w:val="00547719"/>
    <w:rsid w:val="00552D0B"/>
    <w:rsid w:val="00575134"/>
    <w:rsid w:val="00580178"/>
    <w:rsid w:val="005A0D52"/>
    <w:rsid w:val="005B301B"/>
    <w:rsid w:val="005B7FC8"/>
    <w:rsid w:val="005C5EE6"/>
    <w:rsid w:val="005F473B"/>
    <w:rsid w:val="006179CF"/>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C7F2F"/>
    <w:rsid w:val="007D3B57"/>
    <w:rsid w:val="007D5716"/>
    <w:rsid w:val="007E333B"/>
    <w:rsid w:val="00820898"/>
    <w:rsid w:val="00832030"/>
    <w:rsid w:val="00842FC5"/>
    <w:rsid w:val="00845875"/>
    <w:rsid w:val="0085223F"/>
    <w:rsid w:val="00861D04"/>
    <w:rsid w:val="00881C67"/>
    <w:rsid w:val="008837A9"/>
    <w:rsid w:val="00894139"/>
    <w:rsid w:val="00897388"/>
    <w:rsid w:val="008A0F5F"/>
    <w:rsid w:val="008A56C7"/>
    <w:rsid w:val="008E2ABB"/>
    <w:rsid w:val="008E6805"/>
    <w:rsid w:val="008F11CB"/>
    <w:rsid w:val="008F3426"/>
    <w:rsid w:val="00904BF2"/>
    <w:rsid w:val="00920A61"/>
    <w:rsid w:val="0092200D"/>
    <w:rsid w:val="00950E95"/>
    <w:rsid w:val="0095246A"/>
    <w:rsid w:val="00967FB8"/>
    <w:rsid w:val="00977CDE"/>
    <w:rsid w:val="00995577"/>
    <w:rsid w:val="009A383A"/>
    <w:rsid w:val="009B37B8"/>
    <w:rsid w:val="009F4823"/>
    <w:rsid w:val="00A36091"/>
    <w:rsid w:val="00A63022"/>
    <w:rsid w:val="00A64662"/>
    <w:rsid w:val="00A73E72"/>
    <w:rsid w:val="00A76AC6"/>
    <w:rsid w:val="00A908E3"/>
    <w:rsid w:val="00AA54D9"/>
    <w:rsid w:val="00AB3876"/>
    <w:rsid w:val="00AB7169"/>
    <w:rsid w:val="00AD0221"/>
    <w:rsid w:val="00AE4565"/>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D1A21"/>
    <w:rsid w:val="00BD3375"/>
    <w:rsid w:val="00BF4F83"/>
    <w:rsid w:val="00BF6005"/>
    <w:rsid w:val="00C2002D"/>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A28F1"/>
    <w:rsid w:val="00DC40D5"/>
    <w:rsid w:val="00E12968"/>
    <w:rsid w:val="00E3072A"/>
    <w:rsid w:val="00E963AA"/>
    <w:rsid w:val="00EA1E4A"/>
    <w:rsid w:val="00EA1F90"/>
    <w:rsid w:val="00EA5293"/>
    <w:rsid w:val="00EB282F"/>
    <w:rsid w:val="00EB4078"/>
    <w:rsid w:val="00ED369D"/>
    <w:rsid w:val="00ED54A1"/>
    <w:rsid w:val="00EE465C"/>
    <w:rsid w:val="00EE6FB7"/>
    <w:rsid w:val="00EE7CC6"/>
    <w:rsid w:val="00EF38E7"/>
    <w:rsid w:val="00F14C04"/>
    <w:rsid w:val="00F15A1A"/>
    <w:rsid w:val="00F4177D"/>
    <w:rsid w:val="00F63843"/>
    <w:rsid w:val="00F64E34"/>
    <w:rsid w:val="00F66102"/>
    <w:rsid w:val="00F7784B"/>
    <w:rsid w:val="00F80623"/>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6F354099"/>
  <w15:chartTrackingRefBased/>
  <w15:docId w15:val="{5B7D11F6-3A69-43E6-90C3-EC531676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REGU-195-6511756</_dlc_DocId>
    <_dlc_DocIdUrl xmlns="9be56660-2c31-41ef-bc00-23e72f632f2a">
      <Url>https://cyfoethnaturiolcymru.sharepoint.com/teams/Regulatory/Permitting/_layouts/15/DocIdRedir.aspx?ID=REGU-195-6511756</Url>
      <Description>REGU-195-6511756</Description>
    </_dlc_DocIdUrl>
    <Site_x0020_Name xmlns="859f7ad6-93f6-4205-b62b-a17f28acbbac">Cwm Quarries</Site_x0020_Name>
    <Internal_x002f_External xmlns="859f7ad6-93f6-4205-b62b-a17f28acbbac">Outgoing document</Internal_x002f_External>
    <Post_x0020_code xmlns="859f7ad6-93f6-4205-b62b-a17f28acbbac">LD2 3TE</Post_x0020_cod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2022-05-05T23:00:00+00:00</Document_x0020_Date>
    <Facility_x0020_Address xmlns="859f7ad6-93f6-4205-b62b-a17f28acbbac">Wernheulog, Llanfaredd, Builth Wells, Powys</Facility_x0020_Address>
    <Environment_x0020_Sub_x0020_Folder xmlns="859f7ad6-93f6-4205-b62b-a17f28acbbac">Inspections</Environment_x0020_Sub_x0020_Folder>
    <Customer_x0020_Name xmlns="859f7ad6-93f6-4205-b62b-a17f28acbbac">Mr. Keri Davies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7CD3B-C14F-47C3-9DB2-736114448ACE}"/>
</file>

<file path=customXml/itemProps2.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D79E5AE-E65C-409F-A432-E3E7F359CDBB}"/>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7.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Letter%20-%20template%20v1</Template>
  <TotalTime>10</TotalTime>
  <Pages>2</Pages>
  <Words>293</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 05 09 LETTERLB3193HC_CAR_NRW0039878</dc:title>
  <dc:subject/>
  <dc:creator>Malcolm Dines</dc:creator>
  <cp:keywords/>
  <cp:lastModifiedBy>Dines, Malcolm</cp:lastModifiedBy>
  <cp:revision>1</cp:revision>
  <cp:lastPrinted>2022-05-09T09:09:00Z</cp:lastPrinted>
  <dcterms:created xsi:type="dcterms:W3CDTF">2022-05-09T08:58:00Z</dcterms:created>
  <dcterms:modified xsi:type="dcterms:W3CDTF">2022-05-09T09:11:00Z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5171a8b8-c41b-4491-b791-42e1b73431bf</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0x01010067EB80C5FE939D4A9B3D8BA62129B7F5010200D03DC62798FD7C43A420D691A82D8B4E</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ies>
</file>