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lastRenderedPageBreak/>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23AB1F61" w:rsidR="00D137E1" w:rsidRDefault="00D425CD" w:rsidP="00D137E1">
                <w:pPr>
                  <w:pStyle w:val="Questiontext"/>
                </w:pPr>
                <w:r>
                  <w:t>Inert transfer with treatment</w:t>
                </w:r>
              </w:p>
              <w:p w14:paraId="13F18000" w14:textId="46AD041A" w:rsidR="003B6E7E" w:rsidRPr="00CC469A" w:rsidRDefault="00D425CD"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0091BA29" w:rsidR="003B6E7E" w:rsidRPr="00CC469A" w:rsidRDefault="00D425CD" w:rsidP="00D425CD">
                <w:pPr>
                  <w:pStyle w:val="Questiontext"/>
                  <w:rPr>
                    <w:rStyle w:val="Responseboxtext"/>
                    <w:sz w:val="18"/>
                    <w:szCs w:val="18"/>
                  </w:rPr>
                </w:pPr>
                <w:r>
                  <w:t>Inert recycling</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7E0C478B" w:rsidR="003B6E7E" w:rsidRPr="00CC469A" w:rsidRDefault="00D425CD" w:rsidP="00D425CD">
                <w:pPr>
                  <w:pStyle w:val="Questiontext"/>
                  <w:rPr>
                    <w:rStyle w:val="Responseboxtext"/>
                    <w:sz w:val="18"/>
                    <w:szCs w:val="18"/>
                  </w:rPr>
                </w:pPr>
                <w:r>
                  <w:t>R5, 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2ECC2611" w:rsidR="003B6E7E" w:rsidRPr="00EA6C36" w:rsidRDefault="00D425CD" w:rsidP="00D425CD">
                <w:pPr>
                  <w:pStyle w:val="Questiontext"/>
                  <w:rPr>
                    <w:rStyle w:val="Responseboxtext"/>
                    <w:sz w:val="18"/>
                    <w:szCs w:val="18"/>
                  </w:rPr>
                </w:pPr>
                <w:r>
                  <w:t>500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D425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D425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D425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D425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D425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D425CD"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1C488DEE" w:rsidR="003B6E7E" w:rsidRPr="00CC469A" w:rsidRDefault="00D425CD" w:rsidP="00D425CD">
                <w:pPr>
                  <w:pStyle w:val="Questiontext"/>
                  <w:rPr>
                    <w:rStyle w:val="Responseboxtext"/>
                    <w:rFonts w:cs="Times New Roman"/>
                    <w:sz w:val="18"/>
                    <w:szCs w:val="18"/>
                  </w:rPr>
                </w:pPr>
                <w:r>
                  <w:t>75,000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4C927E3B" w:rsidR="003B6E7E" w:rsidRPr="00CC469A" w:rsidRDefault="00D425CD" w:rsidP="00D425CD">
                <w:pPr>
                  <w:pStyle w:val="Questiontext"/>
                  <w:rPr>
                    <w:rStyle w:val="Responseboxtext"/>
                    <w:rFonts w:cs="Times New Roman"/>
                    <w:sz w:val="18"/>
                    <w:szCs w:val="18"/>
                  </w:rPr>
                </w:pPr>
                <w:r>
                  <w:t>350,000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77777777" w:rsidR="00D137E1" w:rsidRPr="007B7529" w:rsidRDefault="00D137E1" w:rsidP="00D137E1">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486C119C" w:rsidR="00375B69" w:rsidRPr="00AF0BC1" w:rsidRDefault="00D425CD"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484114">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484114">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484114">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484114">
            <w:pPr>
              <w:pStyle w:val="Questiontext"/>
            </w:pPr>
            <w:r>
              <w:rPr>
                <w:rFonts w:eastAsia="Calibri"/>
              </w:rPr>
              <w:lastRenderedPageBreak/>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484114">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484114">
            <w:pPr>
              <w:pStyle w:val="Questiontext"/>
            </w:pPr>
          </w:p>
        </w:tc>
      </w:tr>
      <w:tr w:rsidR="005E621F" w:rsidRPr="003A523A" w14:paraId="7CBFFEFB"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484114">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484114">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484114">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484114">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484114">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484114">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484114">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lastRenderedPageBreak/>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484114">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0B37EBE9" w:rsidR="005E621F" w:rsidRPr="007B7529" w:rsidRDefault="00D425CD" w:rsidP="00D425CD">
                <w:pPr>
                  <w:pStyle w:val="Questiontext"/>
                </w:pPr>
                <w:proofErr w:type="spellStart"/>
                <w:r>
                  <w:rPr>
                    <w:rStyle w:val="Responseboxtext"/>
                  </w:rPr>
                  <w:t>PYR_EMS_new_activities</w:t>
                </w:r>
                <w:proofErr w:type="spellEnd"/>
              </w:p>
            </w:tc>
          </w:sdtContent>
        </w:sdt>
        <w:tc>
          <w:tcPr>
            <w:tcW w:w="1604" w:type="dxa"/>
            <w:gridSpan w:val="3"/>
            <w:tcBorders>
              <w:left w:val="single" w:sz="4" w:space="0" w:color="auto"/>
            </w:tcBorders>
            <w:shd w:val="clear" w:color="auto" w:fill="auto"/>
          </w:tcPr>
          <w:p w14:paraId="679D9959" w14:textId="77777777" w:rsidR="005E621F" w:rsidRPr="007B7529" w:rsidRDefault="005E621F" w:rsidP="00484114">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484114">
            <w:pPr>
              <w:pStyle w:val="Questiontext"/>
              <w:spacing w:before="60"/>
              <w:rPr>
                <w:sz w:val="2"/>
                <w:szCs w:val="2"/>
              </w:rPr>
            </w:pPr>
          </w:p>
          <w:p w14:paraId="0358D4CE"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484114">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484114">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484114">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484114">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484114">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484114">
            <w:pPr>
              <w:pStyle w:val="Questiontext"/>
            </w:pPr>
          </w:p>
        </w:tc>
      </w:tr>
      <w:tr w:rsidR="005E621F" w:rsidRPr="003A523A" w14:paraId="07AB20D8"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484114">
            <w:pPr>
              <w:pStyle w:val="Questiontext"/>
              <w:spacing w:before="60"/>
              <w:rPr>
                <w:sz w:val="2"/>
                <w:szCs w:val="2"/>
              </w:rPr>
            </w:pPr>
          </w:p>
          <w:p w14:paraId="1ED8EE10"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484114">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lastRenderedPageBreak/>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End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484114">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484114">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484114">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484114">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484114">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484114">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484114">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484114">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484114">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484114">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484114">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484114">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484114">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484114">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484114">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484114">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484114">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484114">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484114">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484114">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484114">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484114">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484114">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484114">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484114">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484114">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484114">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484114">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484114">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484114">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484114">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484114">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484114">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484114">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484114">
            <w:pPr>
              <w:pStyle w:val="Questiontext"/>
            </w:pPr>
          </w:p>
        </w:tc>
        <w:tc>
          <w:tcPr>
            <w:tcW w:w="994" w:type="dxa"/>
            <w:gridSpan w:val="4"/>
            <w:shd w:val="clear" w:color="auto" w:fill="auto"/>
          </w:tcPr>
          <w:p w14:paraId="25727AAE" w14:textId="77777777" w:rsidR="005E621F" w:rsidRPr="007B7529" w:rsidRDefault="005E621F" w:rsidP="00484114">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484114">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484114">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484114">
            <w:pPr>
              <w:pStyle w:val="Questiontext"/>
            </w:pPr>
            <w:r>
              <w:rPr>
                <w:rFonts w:eastAsia="Calibri"/>
              </w:rPr>
              <w:lastRenderedPageBreak/>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484114">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484114">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484114">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484114">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484114">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484114">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484114">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484114">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484114">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484114">
        <w:trPr>
          <w:gridBefore w:val="1"/>
          <w:wBefore w:w="6" w:type="dxa"/>
          <w:trHeight w:val="169"/>
        </w:trPr>
        <w:tc>
          <w:tcPr>
            <w:tcW w:w="993" w:type="dxa"/>
            <w:gridSpan w:val="2"/>
            <w:shd w:val="clear" w:color="auto" w:fill="auto"/>
          </w:tcPr>
          <w:p w14:paraId="09FFC50F"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484114">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484114">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484114">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484114">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484114">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484114">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484114">
        <w:trPr>
          <w:gridBefore w:val="1"/>
          <w:wBefore w:w="6" w:type="dxa"/>
          <w:trHeight w:val="169"/>
        </w:trPr>
        <w:tc>
          <w:tcPr>
            <w:tcW w:w="993" w:type="dxa"/>
            <w:gridSpan w:val="2"/>
            <w:shd w:val="clear" w:color="auto" w:fill="auto"/>
          </w:tcPr>
          <w:p w14:paraId="1B9411F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484114">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484114">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484114">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484114">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484114">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484114">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484114">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484114">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484114">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484114">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484114">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484114">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484114">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484114">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484114">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484114">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484114">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484114">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484114">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484114">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484114">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484114">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484114">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484114">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484114">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484114">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484114">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484114">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484114">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484114">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484114">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484114">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484114">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484114">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484114">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484114">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484114">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484114">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484114">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93622" w14:textId="77777777" w:rsidR="00C81EA3" w:rsidRDefault="00C81EA3" w:rsidP="001F125D">
      <w:r>
        <w:separator/>
      </w:r>
    </w:p>
  </w:endnote>
  <w:endnote w:type="continuationSeparator" w:id="0">
    <w:p w14:paraId="119961A0" w14:textId="77777777" w:rsidR="00C81EA3" w:rsidRDefault="00C81EA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E9" w14:textId="77777777" w:rsidR="00D137E1" w:rsidRPr="00623D4A" w:rsidRDefault="00D137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2" w14:textId="0AA2A623" w:rsidR="00D137E1" w:rsidRPr="005B00CB" w:rsidRDefault="00D137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425CD">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425CD">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320C9">
      <w:rPr>
        <w:bCs/>
        <w:sz w:val="16"/>
        <w:szCs w:val="16"/>
      </w:rPr>
      <w:t>2</w:t>
    </w:r>
    <w:r w:rsidRPr="005B00CB">
      <w:rPr>
        <w:bCs/>
        <w:sz w:val="16"/>
        <w:szCs w:val="16"/>
      </w:rPr>
      <w:t xml:space="preserve">, </w:t>
    </w:r>
    <w:r w:rsidR="00961923">
      <w:rPr>
        <w:bCs/>
        <w:sz w:val="16"/>
        <w:szCs w:val="16"/>
      </w:rPr>
      <w:t>August</w:t>
    </w:r>
    <w:r w:rsidR="00E320C9">
      <w:rPr>
        <w:bCs/>
        <w:sz w:val="16"/>
        <w:szCs w:val="16"/>
      </w:rPr>
      <w:t xml:space="preserve"> 2017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4" w14:textId="78B7CF2A" w:rsidR="00D137E1" w:rsidRPr="005B00CB" w:rsidRDefault="00D137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3C192209"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425CD">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425C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3C192209"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425CD">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425C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425CD">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425CD">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320C9">
      <w:rPr>
        <w:bCs/>
        <w:sz w:val="16"/>
        <w:szCs w:val="16"/>
      </w:rPr>
      <w:t>2</w:t>
    </w:r>
    <w:r w:rsidRPr="005B00CB">
      <w:rPr>
        <w:bCs/>
        <w:sz w:val="16"/>
        <w:szCs w:val="16"/>
      </w:rPr>
      <w:t xml:space="preserve">, </w:t>
    </w:r>
    <w:r w:rsidR="00961923">
      <w:rPr>
        <w:bCs/>
        <w:sz w:val="16"/>
        <w:szCs w:val="16"/>
      </w:rPr>
      <w:t xml:space="preserve">August </w:t>
    </w:r>
    <w:r w:rsidR="00E320C9">
      <w:rPr>
        <w:bCs/>
        <w:sz w:val="16"/>
        <w:szCs w:val="16"/>
      </w:rPr>
      <w:t>2017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714B6" w14:textId="77777777" w:rsidR="00C81EA3" w:rsidRDefault="00C81EA3" w:rsidP="001F125D">
      <w:r>
        <w:separator/>
      </w:r>
    </w:p>
  </w:footnote>
  <w:footnote w:type="continuationSeparator" w:id="0">
    <w:p w14:paraId="78EDBDC0" w14:textId="77777777" w:rsidR="00C81EA3" w:rsidRDefault="00C81EA3"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137E1" w14:paraId="13F182F0" w14:textId="77777777" w:rsidTr="007C08F6">
      <w:trPr>
        <w:trHeight w:val="1012"/>
      </w:trPr>
      <w:tc>
        <w:tcPr>
          <w:tcW w:w="9781" w:type="dxa"/>
        </w:tcPr>
        <w:p w14:paraId="13F182EA" w14:textId="77777777" w:rsidR="00D137E1" w:rsidRDefault="00D137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137E1" w:rsidRPr="003536A6" w:rsidRDefault="00D137E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137E1" w:rsidRDefault="00D137E1" w:rsidP="00DD5AD6">
          <w:pPr>
            <w:autoSpaceDE w:val="0"/>
            <w:autoSpaceDN w:val="0"/>
            <w:adjustRightInd w:val="0"/>
            <w:rPr>
              <w:b/>
              <w:bCs/>
              <w:color w:val="00A0AA"/>
              <w:sz w:val="20"/>
              <w:szCs w:val="20"/>
            </w:rPr>
          </w:pPr>
        </w:p>
        <w:p w14:paraId="13F182ED" w14:textId="77777777" w:rsidR="00D137E1" w:rsidRDefault="00D137E1" w:rsidP="00DD5AD6">
          <w:pPr>
            <w:autoSpaceDE w:val="0"/>
            <w:autoSpaceDN w:val="0"/>
            <w:adjustRightInd w:val="0"/>
            <w:rPr>
              <w:b/>
              <w:bCs/>
              <w:color w:val="00A0AA"/>
              <w:sz w:val="20"/>
              <w:szCs w:val="20"/>
            </w:rPr>
          </w:pPr>
        </w:p>
        <w:p w14:paraId="13F182EE" w14:textId="77777777" w:rsidR="00D137E1" w:rsidRDefault="00D137E1" w:rsidP="00DD5AD6">
          <w:pPr>
            <w:autoSpaceDE w:val="0"/>
            <w:autoSpaceDN w:val="0"/>
            <w:adjustRightInd w:val="0"/>
            <w:rPr>
              <w:b/>
              <w:bCs/>
              <w:color w:val="00A0AA"/>
              <w:sz w:val="20"/>
              <w:szCs w:val="20"/>
            </w:rPr>
          </w:pPr>
        </w:p>
        <w:p w14:paraId="13F182EF" w14:textId="77777777" w:rsidR="00D137E1" w:rsidRDefault="00D137E1" w:rsidP="00DD5AD6">
          <w:pPr>
            <w:autoSpaceDE w:val="0"/>
            <w:autoSpaceDN w:val="0"/>
            <w:adjustRightInd w:val="0"/>
            <w:rPr>
              <w:b/>
              <w:bCs/>
              <w:color w:val="00A0AA"/>
              <w:sz w:val="20"/>
              <w:szCs w:val="20"/>
            </w:rPr>
          </w:pPr>
        </w:p>
      </w:tc>
    </w:tr>
  </w:tbl>
  <w:p w14:paraId="13F182F1" w14:textId="77777777" w:rsidR="00D137E1" w:rsidRDefault="00D137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3" w14:textId="77777777" w:rsidR="00D137E1" w:rsidRDefault="00D137E1" w:rsidP="0076248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5" w14:textId="77777777" w:rsidR="00D137E1" w:rsidRDefault="00D137E1"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92767" w14:textId="77777777" w:rsidR="00D137E1" w:rsidRDefault="00D137E1" w:rsidP="00CE0EC9">
    <w:pPr>
      <w:keepNext/>
      <w:keepLines/>
      <w:widowControl w:val="0"/>
      <w:ind w:left="142" w:right="-513"/>
      <w:rPr>
        <w:sz w:val="20"/>
        <w:szCs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6" w14:textId="77777777" w:rsidR="00D137E1" w:rsidRDefault="00D137E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165A"/>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425CD"/>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74318"/>
    <w:rsid w:val="002C1620"/>
    <w:rsid w:val="003170D0"/>
    <w:rsid w:val="004116AD"/>
    <w:rsid w:val="004707BA"/>
    <w:rsid w:val="00870111"/>
    <w:rsid w:val="009420A6"/>
    <w:rsid w:val="00965347"/>
    <w:rsid w:val="009815E2"/>
    <w:rsid w:val="00A4361F"/>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2018-08-19T23:00:00+00:00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Post_x0020_code xmlns="859f7ad6-93f6-4205-b62b-a17f28acbbac">CF72 8NE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50DAA-31C1-4C27-82E6-6EC24D63B94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2EF3A232-5452-4CFF-835B-C9A4FA789D17}"/>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 ds:uri="http://purl.org/dc/terms/"/>
  </ds:schemaRefs>
</ds:datastoreItem>
</file>

<file path=customXml/itemProps6.xml><?xml version="1.0" encoding="utf-8"?>
<ds:datastoreItem xmlns:ds="http://schemas.openxmlformats.org/officeDocument/2006/customXml" ds:itemID="{C2ECDF8E-C330-4A37-90D4-A06E67429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7</TotalTime>
  <Pages>10</Pages>
  <Words>3447</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Gareth Danter-Hill</cp:lastModifiedBy>
  <cp:revision>3</cp:revision>
  <cp:lastPrinted>2016-04-18T13:20:00Z</cp:lastPrinted>
  <dcterms:created xsi:type="dcterms:W3CDTF">2018-04-12T14:25:00Z</dcterms:created>
  <dcterms:modified xsi:type="dcterms:W3CDTF">2018-04-12T15:34:00Z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5cbcc0dc-2163-450d-8ab2-e220715f94d4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