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27309033" w:rsidR="00AF0BC1" w:rsidRPr="00AF0BC1" w:rsidRDefault="00656279"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1BC6A268" w:rsidR="003701F6" w:rsidRPr="00F77607" w:rsidRDefault="00656279" w:rsidP="00656279">
                <w:pPr>
                  <w:pStyle w:val="Paragraph"/>
                  <w:spacing w:before="120" w:after="60"/>
                  <w:rPr>
                    <w:rStyle w:val="Responseboxtext"/>
                    <w:rFonts w:eastAsia="Calibri"/>
                  </w:rPr>
                </w:pPr>
                <w:r>
                  <w:rPr>
                    <w:rStyle w:val="Responseboxtext"/>
                  </w:rPr>
                  <w:t>PENCEFN  DRYSGOL</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5B1C41FD" w:rsidR="003701F6" w:rsidRPr="00F77607" w:rsidRDefault="00656279" w:rsidP="00656279">
                <w:pPr>
                  <w:pStyle w:val="Paragraph"/>
                  <w:spacing w:before="120" w:after="60"/>
                  <w:rPr>
                    <w:rStyle w:val="Responseboxtext"/>
                    <w:rFonts w:eastAsia="Calibri"/>
                  </w:rPr>
                </w:pPr>
                <w:r>
                  <w:rPr>
                    <w:rStyle w:val="Responseboxtext"/>
                  </w:rPr>
                  <w:t>TREGARON</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38CCA35" w:rsidR="003701F6" w:rsidRPr="00F77607" w:rsidRDefault="00656279" w:rsidP="00656279">
                <w:pPr>
                  <w:pStyle w:val="Paragraph"/>
                  <w:spacing w:before="120" w:after="60"/>
                  <w:rPr>
                    <w:rStyle w:val="Responseboxtext"/>
                    <w:rFonts w:eastAsia="Calibri"/>
                  </w:rPr>
                </w:pPr>
                <w:r>
                  <w:rPr>
                    <w:rStyle w:val="Responseboxtext"/>
                  </w:rPr>
                  <w:t>CEREDIGION</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7CAF6037" w:rsidR="003701F6" w:rsidRPr="00F77607" w:rsidRDefault="00656279" w:rsidP="00656279">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584C37FD" w:rsidR="003701F6" w:rsidRPr="00F77607" w:rsidRDefault="00656279" w:rsidP="00656279">
                <w:pPr>
                  <w:pStyle w:val="Paragraph"/>
                  <w:spacing w:before="120" w:after="60"/>
                  <w:rPr>
                    <w:rStyle w:val="Responseboxtext"/>
                    <w:rFonts w:eastAsia="Calibri"/>
                  </w:rPr>
                </w:pPr>
                <w:r>
                  <w:rPr>
                    <w:rStyle w:val="Responseboxtext"/>
                  </w:rPr>
                  <w:t>SY25 6NH</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409BE182" w:rsidR="003701F6" w:rsidRPr="00F77607" w:rsidRDefault="00656279" w:rsidP="00656279">
                <w:pPr>
                  <w:pStyle w:val="Paragraph"/>
                  <w:spacing w:before="120" w:after="60"/>
                  <w:rPr>
                    <w:rStyle w:val="Responseboxtext"/>
                    <w:rFonts w:eastAsia="Calibri"/>
                  </w:rPr>
                </w:pPr>
                <w:r>
                  <w:rPr>
                    <w:rStyle w:val="Responseboxtext"/>
                  </w:rPr>
                  <w:t>SN 68129 57721</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729C1472" w:rsidR="008732E6" w:rsidRPr="008732E6" w:rsidRDefault="00656279"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0EC7DC6D" w:rsidR="00AF0BC1" w:rsidRPr="007C08F6" w:rsidRDefault="00656279"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108BC89A" w:rsidR="008732E6" w:rsidRPr="00AF0BC1" w:rsidRDefault="00656279"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320811A3" w:rsidR="00E95525" w:rsidRPr="00676782" w:rsidRDefault="00656279"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50E3BC38" w:rsidR="00AF0BC1" w:rsidRPr="00BA0B78" w:rsidRDefault="001726B5"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FCB3390" w:rsidR="00AF0BC1" w:rsidRPr="00BA0B78" w:rsidRDefault="001726B5"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46C362F6" w:rsidR="003701F6" w:rsidRPr="007B7529" w:rsidRDefault="000D455B" w:rsidP="000D455B">
                <w:pPr>
                  <w:pStyle w:val="Questiontext"/>
                </w:pPr>
                <w:r>
                  <w:rPr>
                    <w:rStyle w:val="Responseboxtext"/>
                  </w:rPr>
                  <w:t>PENCEFN FEEDS PLAN</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4C01798D" w:rsidR="003701F6" w:rsidRPr="00481A36" w:rsidRDefault="000D455B"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0E796CB8" w:rsidR="003701F6" w:rsidRPr="007C08F6" w:rsidRDefault="000D455B"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07C625C2" w:rsidR="003701F6" w:rsidRPr="00676782" w:rsidRDefault="000D455B" w:rsidP="003701F6">
                <w:pPr>
                  <w:pStyle w:val="Questiontext"/>
                  <w:rPr>
                    <w:i/>
                  </w:rPr>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2E825DA8" w:rsidR="003701F6" w:rsidRPr="00676782" w:rsidRDefault="000D455B"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3E4BE4B5" w:rsidR="003701F6" w:rsidRPr="007C08F6" w:rsidRDefault="000D455B"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74B70FD2" w:rsidR="003701F6" w:rsidRPr="00841B16" w:rsidRDefault="000D455B"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0AB20E6E" w:rsidR="003701F6" w:rsidRPr="00841B16" w:rsidRDefault="000D455B"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7097C" w14:textId="77777777" w:rsidR="007C6FCD" w:rsidRDefault="007C6FCD" w:rsidP="001F125D">
      <w:r>
        <w:separator/>
      </w:r>
    </w:p>
  </w:endnote>
  <w:endnote w:type="continuationSeparator" w:id="0">
    <w:p w14:paraId="1BF65277" w14:textId="77777777" w:rsidR="007C6FCD" w:rsidRDefault="007C6F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656279" w:rsidRPr="00623D4A" w:rsidRDefault="0065627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656279" w:rsidRPr="005B00CB" w:rsidRDefault="0065627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656279" w:rsidRPr="00D4360E" w:rsidRDefault="0065627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426D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426D5">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656279" w:rsidRPr="00D4360E" w:rsidRDefault="0065627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426D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426D5">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426D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426D5">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656279" w:rsidRPr="005B00CB" w:rsidRDefault="0065627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426D5">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426D5">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426D5">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426D5">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426D5">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426D5">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0CCAF7" w14:textId="77777777" w:rsidR="007C6FCD" w:rsidRDefault="007C6FCD" w:rsidP="001F125D">
      <w:r>
        <w:separator/>
      </w:r>
    </w:p>
  </w:footnote>
  <w:footnote w:type="continuationSeparator" w:id="0">
    <w:p w14:paraId="0700C148" w14:textId="77777777" w:rsidR="007C6FCD" w:rsidRDefault="007C6FC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656279" w14:paraId="2BB060FC" w14:textId="77777777" w:rsidTr="007C08F6">
      <w:trPr>
        <w:trHeight w:val="1012"/>
      </w:trPr>
      <w:tc>
        <w:tcPr>
          <w:tcW w:w="9781" w:type="dxa"/>
        </w:tcPr>
        <w:p w14:paraId="2BB060F6" w14:textId="77777777" w:rsidR="00656279" w:rsidRDefault="0065627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656279" w:rsidRPr="003536A6" w:rsidRDefault="00656279"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656279" w:rsidRDefault="00656279" w:rsidP="00DD5AD6">
          <w:pPr>
            <w:autoSpaceDE w:val="0"/>
            <w:autoSpaceDN w:val="0"/>
            <w:adjustRightInd w:val="0"/>
            <w:rPr>
              <w:b/>
              <w:bCs/>
              <w:color w:val="00A0AA"/>
              <w:sz w:val="20"/>
              <w:szCs w:val="20"/>
            </w:rPr>
          </w:pPr>
        </w:p>
        <w:p w14:paraId="2BB060F9" w14:textId="77777777" w:rsidR="00656279" w:rsidRDefault="00656279" w:rsidP="00DD5AD6">
          <w:pPr>
            <w:autoSpaceDE w:val="0"/>
            <w:autoSpaceDN w:val="0"/>
            <w:adjustRightInd w:val="0"/>
            <w:rPr>
              <w:b/>
              <w:bCs/>
              <w:color w:val="00A0AA"/>
              <w:sz w:val="20"/>
              <w:szCs w:val="20"/>
            </w:rPr>
          </w:pPr>
        </w:p>
        <w:p w14:paraId="2BB060FA" w14:textId="77777777" w:rsidR="00656279" w:rsidRDefault="00656279" w:rsidP="00DD5AD6">
          <w:pPr>
            <w:autoSpaceDE w:val="0"/>
            <w:autoSpaceDN w:val="0"/>
            <w:adjustRightInd w:val="0"/>
            <w:rPr>
              <w:b/>
              <w:bCs/>
              <w:color w:val="00A0AA"/>
              <w:sz w:val="20"/>
              <w:szCs w:val="20"/>
            </w:rPr>
          </w:pPr>
        </w:p>
        <w:p w14:paraId="2BB060FB" w14:textId="77777777" w:rsidR="00656279" w:rsidRDefault="00656279" w:rsidP="00DD5AD6">
          <w:pPr>
            <w:autoSpaceDE w:val="0"/>
            <w:autoSpaceDN w:val="0"/>
            <w:adjustRightInd w:val="0"/>
            <w:rPr>
              <w:b/>
              <w:bCs/>
              <w:color w:val="00A0AA"/>
              <w:sz w:val="20"/>
              <w:szCs w:val="20"/>
            </w:rPr>
          </w:pPr>
        </w:p>
      </w:tc>
    </w:tr>
  </w:tbl>
  <w:p w14:paraId="2BB060FD" w14:textId="77777777" w:rsidR="00656279" w:rsidRDefault="0065627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656279" w:rsidRDefault="00656279"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455B"/>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6B5"/>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15EC8"/>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56279"/>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26D5"/>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6FCD"/>
    <w:rsid w:val="007C76C3"/>
    <w:rsid w:val="007D038B"/>
    <w:rsid w:val="007D3C3F"/>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986944"/>
    <w:rsid w:val="00A81B5B"/>
    <w:rsid w:val="00B018EA"/>
    <w:rsid w:val="00B84C98"/>
    <w:rsid w:val="00C76603"/>
    <w:rsid w:val="00D46EEC"/>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WITHDRAWN/REFUSED - Pencefn Drysgol </Site_x0020_Name>
    <Internal_x002f_External xmlns="859f7ad6-93f6-4205-b62b-a17f28acbbac">Incoming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2017-05-17T23:00:00+00:00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Pencefn Feeds Ltd</Customer_x0020_Name>
    <Post_x0020_code xmlns="859f7ad6-93f6-4205-b62b-a17f28acbbac">SY25 6NH</Post_x0020_code>
    <Surrendered_x002f_Expired xmlns="859f7ad6-93f6-4205-b62b-a17f28acbbac">Yes</Surrendered_x002f_Expired>
    <Surrendered_x002f_Expired_x0020_Date xmlns="859f7ad6-93f6-4205-b62b-a17f28acbbac">2017-10-25T23:00:00+00:00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C3365BD-9CF6-4CB8-B45F-6D1C06F3F431}"/>
</file>

<file path=customXml/itemProps3.xml><?xml version="1.0" encoding="utf-8"?>
<ds:datastoreItem xmlns:ds="http://schemas.openxmlformats.org/officeDocument/2006/customXml" ds:itemID="{158012C7-1601-4E1B-9584-C3443DFE4085}">
  <ds:schemaRefs>
    <ds:schemaRef ds:uri="http://purl.org/dc/terms/"/>
    <ds:schemaRef ds:uri="http://schemas.microsoft.com/office/2006/metadata/propertie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43DAF6BD-1F40-4E43-8307-CE7D64D5BC5C}"/>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9870FEE-7552-4BBB-8F67-AE47F91A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3194</Words>
  <Characters>18207</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2016-04-29T11:51:00Z</cp:lastPrinted>
  <dcterms:created xsi:type="dcterms:W3CDTF">2017-05-18T08:45:00Z</dcterms:created>
  <dcterms:modified xsi:type="dcterms:W3CDTF">2017-05-18T08:45:00Z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ecd32584-2b6b-49cb-b8dd-46b4a1f93975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